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15D925" w14:textId="7F539433" w:rsidR="00E168B8" w:rsidRPr="00E168B8" w:rsidRDefault="00E168B8" w:rsidP="00E77A8B">
      <w:pPr>
        <w:pStyle w:val="Rubrik"/>
        <w:rPr>
          <w:rFonts w:eastAsia="Times New Roman"/>
          <w:noProof/>
          <w:lang w:val="en-GB" w:eastAsia="sv-SE"/>
        </w:rPr>
      </w:pPr>
      <w:r w:rsidRPr="00E168B8">
        <w:rPr>
          <w:rFonts w:eastAsia="Times New Roman"/>
          <w:noProof/>
          <w:lang w:val="en-GB" w:eastAsia="sv-SE"/>
        </w:rPr>
        <w:t>Teaching Sabbatical</w:t>
      </w:r>
      <w:r w:rsidR="00D47E2F">
        <w:rPr>
          <w:rFonts w:eastAsia="Times New Roman"/>
          <w:noProof/>
          <w:lang w:val="en-GB" w:eastAsia="sv-SE"/>
        </w:rPr>
        <w:t xml:space="preserve"> Nomination Form</w:t>
      </w:r>
    </w:p>
    <w:p w14:paraId="36DB805E" w14:textId="6B86146D" w:rsidR="00DC6F67" w:rsidRDefault="00DC6F67" w:rsidP="00DC6F67">
      <w:pPr>
        <w:pStyle w:val="Rubrik2"/>
      </w:pPr>
      <w:r>
        <w:t>Contact data</w:t>
      </w:r>
    </w:p>
    <w:p w14:paraId="11CA8D84" w14:textId="79EB99C6" w:rsidR="00DC6F67" w:rsidRDefault="00DC6F67" w:rsidP="00DC6F67">
      <w:pPr>
        <w:pStyle w:val="Rubrik3"/>
        <w:rPr>
          <w:lang w:val="en-GB"/>
        </w:rPr>
      </w:pPr>
      <w:r>
        <w:rPr>
          <w:lang w:val="en-GB"/>
        </w:rPr>
        <w:t>Teaching Sabbatical coordinator</w:t>
      </w:r>
    </w:p>
    <w:p w14:paraId="344B8759" w14:textId="495785D8" w:rsidR="00DC6F67" w:rsidRDefault="00DC6F67" w:rsidP="00DC6F67">
      <w:pPr>
        <w:rPr>
          <w:lang w:val="en-GB"/>
        </w:rPr>
      </w:pPr>
      <w:r>
        <w:rPr>
          <w:lang w:val="en-GB"/>
        </w:rPr>
        <w:t>Please provide contact data for the person responsible for the Teaching Sabbatical programme at the home institution.</w:t>
      </w:r>
    </w:p>
    <w:tbl>
      <w:tblPr>
        <w:tblStyle w:val="Tabellrutnt"/>
        <w:tblW w:w="0" w:type="auto"/>
        <w:tblLook w:val="04A0" w:firstRow="1" w:lastRow="0" w:firstColumn="1" w:lastColumn="0" w:noHBand="0" w:noVBand="1"/>
      </w:tblPr>
      <w:tblGrid>
        <w:gridCol w:w="1980"/>
        <w:gridCol w:w="7035"/>
      </w:tblGrid>
      <w:tr w:rsidR="00DC6F67" w14:paraId="58159839" w14:textId="77777777" w:rsidTr="00DC6F67">
        <w:tc>
          <w:tcPr>
            <w:tcW w:w="1980" w:type="dxa"/>
            <w:shd w:val="clear" w:color="auto" w:fill="DEEAF6" w:themeFill="accent1" w:themeFillTint="33"/>
          </w:tcPr>
          <w:p w14:paraId="1792715D" w14:textId="048BC641" w:rsidR="00DC6F67" w:rsidRDefault="00DC6F67" w:rsidP="00DC6F67">
            <w:pPr>
              <w:rPr>
                <w:lang w:val="en-GB"/>
              </w:rPr>
            </w:pPr>
            <w:r>
              <w:rPr>
                <w:lang w:val="en-GB"/>
              </w:rPr>
              <w:t>Full name</w:t>
            </w:r>
          </w:p>
        </w:tc>
        <w:tc>
          <w:tcPr>
            <w:tcW w:w="7035" w:type="dxa"/>
          </w:tcPr>
          <w:p w14:paraId="6813BBB9" w14:textId="77777777" w:rsidR="00DC6F67" w:rsidRDefault="00DC6F67" w:rsidP="00DC6F67">
            <w:pPr>
              <w:rPr>
                <w:lang w:val="en-GB"/>
              </w:rPr>
            </w:pPr>
          </w:p>
        </w:tc>
      </w:tr>
      <w:tr w:rsidR="00DC6F67" w14:paraId="6C52E1DA" w14:textId="77777777" w:rsidTr="00DC6F67">
        <w:tc>
          <w:tcPr>
            <w:tcW w:w="1980" w:type="dxa"/>
            <w:shd w:val="clear" w:color="auto" w:fill="DEEAF6" w:themeFill="accent1" w:themeFillTint="33"/>
          </w:tcPr>
          <w:p w14:paraId="4F7DB1C0" w14:textId="33613E80" w:rsidR="00DC6F67" w:rsidRDefault="00DC6F67" w:rsidP="00DC6F67">
            <w:pPr>
              <w:rPr>
                <w:lang w:val="en-GB"/>
              </w:rPr>
            </w:pPr>
            <w:r>
              <w:rPr>
                <w:lang w:val="en-GB"/>
              </w:rPr>
              <w:t>Title</w:t>
            </w:r>
          </w:p>
        </w:tc>
        <w:tc>
          <w:tcPr>
            <w:tcW w:w="7035" w:type="dxa"/>
          </w:tcPr>
          <w:p w14:paraId="2418F3EF" w14:textId="77777777" w:rsidR="00DC6F67" w:rsidRDefault="00DC6F67" w:rsidP="00DC6F67">
            <w:pPr>
              <w:rPr>
                <w:lang w:val="en-GB"/>
              </w:rPr>
            </w:pPr>
          </w:p>
        </w:tc>
      </w:tr>
      <w:tr w:rsidR="00DC6F67" w14:paraId="2FD38902" w14:textId="77777777" w:rsidTr="00DC6F67">
        <w:tc>
          <w:tcPr>
            <w:tcW w:w="1980" w:type="dxa"/>
            <w:shd w:val="clear" w:color="auto" w:fill="DEEAF6" w:themeFill="accent1" w:themeFillTint="33"/>
          </w:tcPr>
          <w:p w14:paraId="42AF53B8" w14:textId="4DFC6E64" w:rsidR="00DC6F67" w:rsidRDefault="00DC6F67" w:rsidP="00DC6F67">
            <w:pPr>
              <w:rPr>
                <w:lang w:val="en-GB"/>
              </w:rPr>
            </w:pPr>
            <w:r>
              <w:rPr>
                <w:lang w:val="en-GB"/>
              </w:rPr>
              <w:t>Phone number</w:t>
            </w:r>
          </w:p>
        </w:tc>
        <w:tc>
          <w:tcPr>
            <w:tcW w:w="7035" w:type="dxa"/>
          </w:tcPr>
          <w:p w14:paraId="5B2B867E" w14:textId="77777777" w:rsidR="00DC6F67" w:rsidRDefault="00DC6F67" w:rsidP="00DC6F67">
            <w:pPr>
              <w:rPr>
                <w:lang w:val="en-GB"/>
              </w:rPr>
            </w:pPr>
          </w:p>
        </w:tc>
      </w:tr>
      <w:tr w:rsidR="00DC6F67" w14:paraId="3E1F38A0" w14:textId="77777777" w:rsidTr="00DC6F67">
        <w:tc>
          <w:tcPr>
            <w:tcW w:w="1980" w:type="dxa"/>
            <w:shd w:val="clear" w:color="auto" w:fill="DEEAF6" w:themeFill="accent1" w:themeFillTint="33"/>
          </w:tcPr>
          <w:p w14:paraId="613BE785" w14:textId="4C85F7AA" w:rsidR="00DC6F67" w:rsidRDefault="00DC6F67" w:rsidP="00DC6F67">
            <w:pPr>
              <w:rPr>
                <w:lang w:val="en-GB"/>
              </w:rPr>
            </w:pPr>
            <w:r>
              <w:rPr>
                <w:lang w:val="en-GB"/>
              </w:rPr>
              <w:t>E-mail address</w:t>
            </w:r>
          </w:p>
        </w:tc>
        <w:tc>
          <w:tcPr>
            <w:tcW w:w="7035" w:type="dxa"/>
          </w:tcPr>
          <w:p w14:paraId="522DB255" w14:textId="77777777" w:rsidR="00DC6F67" w:rsidRDefault="00DC6F67" w:rsidP="00DC6F67">
            <w:pPr>
              <w:rPr>
                <w:lang w:val="en-GB"/>
              </w:rPr>
            </w:pPr>
          </w:p>
        </w:tc>
      </w:tr>
      <w:tr w:rsidR="00DC6F67" w14:paraId="0ACF694C" w14:textId="77777777" w:rsidTr="00DC6F67">
        <w:tc>
          <w:tcPr>
            <w:tcW w:w="1980" w:type="dxa"/>
            <w:shd w:val="clear" w:color="auto" w:fill="DEEAF6" w:themeFill="accent1" w:themeFillTint="33"/>
          </w:tcPr>
          <w:p w14:paraId="4ECC327B" w14:textId="4BE3B2BC" w:rsidR="00DC6F67" w:rsidRDefault="00DC6F67" w:rsidP="00DC6F67">
            <w:pPr>
              <w:rPr>
                <w:lang w:val="en-GB"/>
              </w:rPr>
            </w:pPr>
            <w:r>
              <w:rPr>
                <w:lang w:val="en-GB"/>
              </w:rPr>
              <w:t>Address</w:t>
            </w:r>
          </w:p>
        </w:tc>
        <w:tc>
          <w:tcPr>
            <w:tcW w:w="7035" w:type="dxa"/>
          </w:tcPr>
          <w:p w14:paraId="0AB98928" w14:textId="77777777" w:rsidR="00DC6F67" w:rsidRDefault="00DC6F67" w:rsidP="00DC6F67">
            <w:pPr>
              <w:rPr>
                <w:lang w:val="en-GB"/>
              </w:rPr>
            </w:pPr>
          </w:p>
        </w:tc>
      </w:tr>
    </w:tbl>
    <w:p w14:paraId="5F44D476" w14:textId="77777777" w:rsidR="00DC6F67" w:rsidRPr="00DC6F67" w:rsidRDefault="00DC6F67" w:rsidP="00DC6F67">
      <w:pPr>
        <w:rPr>
          <w:lang w:val="en-GB"/>
        </w:rPr>
      </w:pPr>
    </w:p>
    <w:p w14:paraId="141C10BD" w14:textId="626D5443" w:rsidR="00DC6F67" w:rsidRDefault="00DC6F67" w:rsidP="00DC6F67">
      <w:pPr>
        <w:pStyle w:val="Rubrik3"/>
        <w:rPr>
          <w:lang w:val="en-GB"/>
        </w:rPr>
      </w:pPr>
      <w:r>
        <w:rPr>
          <w:lang w:val="en-GB"/>
        </w:rPr>
        <w:t xml:space="preserve">Institutional contact person </w:t>
      </w:r>
    </w:p>
    <w:p w14:paraId="7C9B492C" w14:textId="6C530E46" w:rsidR="00DC6F67" w:rsidRDefault="00DC6F67" w:rsidP="00E168B8">
      <w:pPr>
        <w:rPr>
          <w:lang w:val="en-GB"/>
        </w:rPr>
      </w:pPr>
      <w:r>
        <w:rPr>
          <w:lang w:val="en-GB"/>
        </w:rPr>
        <w:t>Please provide contact data for the person who has nominated the candidate (typically the Head of Department).</w:t>
      </w:r>
    </w:p>
    <w:tbl>
      <w:tblPr>
        <w:tblStyle w:val="Tabellrutnt"/>
        <w:tblW w:w="0" w:type="auto"/>
        <w:tblLook w:val="04A0" w:firstRow="1" w:lastRow="0" w:firstColumn="1" w:lastColumn="0" w:noHBand="0" w:noVBand="1"/>
      </w:tblPr>
      <w:tblGrid>
        <w:gridCol w:w="1980"/>
        <w:gridCol w:w="7035"/>
      </w:tblGrid>
      <w:tr w:rsidR="00DC6F67" w14:paraId="3A4D16DB" w14:textId="77777777" w:rsidTr="00183196">
        <w:tc>
          <w:tcPr>
            <w:tcW w:w="1980" w:type="dxa"/>
            <w:shd w:val="clear" w:color="auto" w:fill="DEEAF6" w:themeFill="accent1" w:themeFillTint="33"/>
          </w:tcPr>
          <w:p w14:paraId="131BF84D" w14:textId="77777777" w:rsidR="00DC6F67" w:rsidRDefault="00DC6F67" w:rsidP="00183196">
            <w:pPr>
              <w:rPr>
                <w:lang w:val="en-GB"/>
              </w:rPr>
            </w:pPr>
            <w:r>
              <w:rPr>
                <w:lang w:val="en-GB"/>
              </w:rPr>
              <w:t>Full name</w:t>
            </w:r>
          </w:p>
        </w:tc>
        <w:tc>
          <w:tcPr>
            <w:tcW w:w="7035" w:type="dxa"/>
          </w:tcPr>
          <w:p w14:paraId="33115094" w14:textId="77777777" w:rsidR="00DC6F67" w:rsidRDefault="00DC6F67" w:rsidP="00183196">
            <w:pPr>
              <w:rPr>
                <w:lang w:val="en-GB"/>
              </w:rPr>
            </w:pPr>
          </w:p>
        </w:tc>
      </w:tr>
      <w:tr w:rsidR="00DC6F67" w14:paraId="4BE5A799" w14:textId="77777777" w:rsidTr="00183196">
        <w:tc>
          <w:tcPr>
            <w:tcW w:w="1980" w:type="dxa"/>
            <w:shd w:val="clear" w:color="auto" w:fill="DEEAF6" w:themeFill="accent1" w:themeFillTint="33"/>
          </w:tcPr>
          <w:p w14:paraId="3A72A846" w14:textId="77777777" w:rsidR="00DC6F67" w:rsidRDefault="00DC6F67" w:rsidP="00183196">
            <w:pPr>
              <w:rPr>
                <w:lang w:val="en-GB"/>
              </w:rPr>
            </w:pPr>
            <w:r>
              <w:rPr>
                <w:lang w:val="en-GB"/>
              </w:rPr>
              <w:t>Title</w:t>
            </w:r>
          </w:p>
        </w:tc>
        <w:tc>
          <w:tcPr>
            <w:tcW w:w="7035" w:type="dxa"/>
          </w:tcPr>
          <w:p w14:paraId="5BAE61AA" w14:textId="77777777" w:rsidR="00DC6F67" w:rsidRDefault="00DC6F67" w:rsidP="00183196">
            <w:pPr>
              <w:rPr>
                <w:lang w:val="en-GB"/>
              </w:rPr>
            </w:pPr>
          </w:p>
        </w:tc>
      </w:tr>
      <w:tr w:rsidR="00DC6F67" w14:paraId="793FC4D6" w14:textId="77777777" w:rsidTr="00183196">
        <w:tc>
          <w:tcPr>
            <w:tcW w:w="1980" w:type="dxa"/>
            <w:shd w:val="clear" w:color="auto" w:fill="DEEAF6" w:themeFill="accent1" w:themeFillTint="33"/>
          </w:tcPr>
          <w:p w14:paraId="445B878D" w14:textId="77777777" w:rsidR="00DC6F67" w:rsidRDefault="00DC6F67" w:rsidP="00183196">
            <w:pPr>
              <w:rPr>
                <w:lang w:val="en-GB"/>
              </w:rPr>
            </w:pPr>
            <w:r>
              <w:rPr>
                <w:lang w:val="en-GB"/>
              </w:rPr>
              <w:t>Phone number</w:t>
            </w:r>
          </w:p>
        </w:tc>
        <w:tc>
          <w:tcPr>
            <w:tcW w:w="7035" w:type="dxa"/>
          </w:tcPr>
          <w:p w14:paraId="066C0671" w14:textId="77777777" w:rsidR="00DC6F67" w:rsidRDefault="00DC6F67" w:rsidP="00183196">
            <w:pPr>
              <w:rPr>
                <w:lang w:val="en-GB"/>
              </w:rPr>
            </w:pPr>
          </w:p>
        </w:tc>
      </w:tr>
      <w:tr w:rsidR="00DC6F67" w14:paraId="401FA659" w14:textId="77777777" w:rsidTr="00183196">
        <w:tc>
          <w:tcPr>
            <w:tcW w:w="1980" w:type="dxa"/>
            <w:shd w:val="clear" w:color="auto" w:fill="DEEAF6" w:themeFill="accent1" w:themeFillTint="33"/>
          </w:tcPr>
          <w:p w14:paraId="1E6F30E4" w14:textId="77777777" w:rsidR="00DC6F67" w:rsidRDefault="00DC6F67" w:rsidP="00183196">
            <w:pPr>
              <w:rPr>
                <w:lang w:val="en-GB"/>
              </w:rPr>
            </w:pPr>
            <w:r>
              <w:rPr>
                <w:lang w:val="en-GB"/>
              </w:rPr>
              <w:t>E-mail address</w:t>
            </w:r>
          </w:p>
        </w:tc>
        <w:tc>
          <w:tcPr>
            <w:tcW w:w="7035" w:type="dxa"/>
          </w:tcPr>
          <w:p w14:paraId="2AB36B14" w14:textId="77777777" w:rsidR="00DC6F67" w:rsidRDefault="00DC6F67" w:rsidP="00183196">
            <w:pPr>
              <w:rPr>
                <w:lang w:val="en-GB"/>
              </w:rPr>
            </w:pPr>
          </w:p>
        </w:tc>
      </w:tr>
      <w:tr w:rsidR="00DC6F67" w14:paraId="533BAC12" w14:textId="77777777" w:rsidTr="00183196">
        <w:tc>
          <w:tcPr>
            <w:tcW w:w="1980" w:type="dxa"/>
            <w:shd w:val="clear" w:color="auto" w:fill="DEEAF6" w:themeFill="accent1" w:themeFillTint="33"/>
          </w:tcPr>
          <w:p w14:paraId="193D7422" w14:textId="77777777" w:rsidR="00DC6F67" w:rsidRDefault="00DC6F67" w:rsidP="00183196">
            <w:pPr>
              <w:rPr>
                <w:lang w:val="en-GB"/>
              </w:rPr>
            </w:pPr>
            <w:r>
              <w:rPr>
                <w:lang w:val="en-GB"/>
              </w:rPr>
              <w:t>Address</w:t>
            </w:r>
          </w:p>
        </w:tc>
        <w:tc>
          <w:tcPr>
            <w:tcW w:w="7035" w:type="dxa"/>
          </w:tcPr>
          <w:p w14:paraId="659D00FC" w14:textId="77777777" w:rsidR="00DC6F67" w:rsidRDefault="00DC6F67" w:rsidP="00183196">
            <w:pPr>
              <w:rPr>
                <w:lang w:val="en-GB"/>
              </w:rPr>
            </w:pPr>
          </w:p>
        </w:tc>
      </w:tr>
    </w:tbl>
    <w:p w14:paraId="6FABFD13" w14:textId="3DB69765" w:rsidR="00DC6F67" w:rsidRDefault="00DC6F67" w:rsidP="00E168B8">
      <w:pPr>
        <w:rPr>
          <w:lang w:val="en-GB"/>
        </w:rPr>
      </w:pPr>
    </w:p>
    <w:p w14:paraId="20DAD50F" w14:textId="57DC107D" w:rsidR="00DC6F67" w:rsidRPr="00DC6F67" w:rsidRDefault="00DC6F67" w:rsidP="00E168B8">
      <w:pPr>
        <w:rPr>
          <w:lang w:val="en-GB"/>
        </w:rPr>
      </w:pPr>
      <w:r>
        <w:rPr>
          <w:rFonts w:ascii="Wingdings" w:hAnsi="Wingdings"/>
          <w:lang w:val="en-GB"/>
        </w:rPr>
        <w:t xml:space="preserve">o </w:t>
      </w:r>
      <w:r w:rsidRPr="00DC6F67">
        <w:rPr>
          <w:lang w:val="en-GB"/>
        </w:rPr>
        <w:t>I hereby</w:t>
      </w:r>
      <w:r>
        <w:rPr>
          <w:lang w:val="en-GB"/>
        </w:rPr>
        <w:t xml:space="preserve">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185E7DC7" w14:textId="44697458" w:rsidR="00D47E2F" w:rsidRDefault="00DC6F67" w:rsidP="00DC6F67">
      <w:pPr>
        <w:rPr>
          <w:lang w:val="en-GB"/>
        </w:rPr>
      </w:pPr>
      <w:r>
        <w:rPr>
          <w:rFonts w:ascii="Wingdings" w:hAnsi="Wingdings"/>
          <w:lang w:val="en-GB"/>
        </w:rPr>
        <w:t>o</w:t>
      </w:r>
      <w:r>
        <w:rPr>
          <w:rFonts w:ascii="Wingdings" w:hAnsi="Wingdings"/>
          <w:lang w:val="en-GB"/>
        </w:rPr>
        <w:t xml:space="preserve"> </w:t>
      </w:r>
      <w:r w:rsidRPr="00DC6F67">
        <w:rPr>
          <w:lang w:val="en-GB"/>
        </w:rPr>
        <w:t>If the nominated</w:t>
      </w:r>
      <w:r>
        <w:rPr>
          <w:lang w:val="en-GB"/>
        </w:rPr>
        <w:t xml:space="preserve"> candidate is selected, insurance for the candidate and accompanying family members while abroad will be covered by their Swedish home institution through </w:t>
      </w:r>
      <w:proofErr w:type="spellStart"/>
      <w:r>
        <w:rPr>
          <w:lang w:val="en-GB"/>
        </w:rPr>
        <w:t>Kammarkollegiet</w:t>
      </w:r>
      <w:proofErr w:type="spellEnd"/>
      <w:r>
        <w:rPr>
          <w:lang w:val="en-GB"/>
        </w:rPr>
        <w:t>.</w:t>
      </w:r>
    </w:p>
    <w:p w14:paraId="12D82F89" w14:textId="28725B38" w:rsidR="00DC6F67" w:rsidRDefault="00DC6F67" w:rsidP="00DC6F67">
      <w:pPr>
        <w:pStyle w:val="Rubrik3"/>
        <w:rPr>
          <w:lang w:val="en-GB"/>
        </w:rPr>
      </w:pPr>
      <w:proofErr w:type="gramStart"/>
      <w:r>
        <w:rPr>
          <w:lang w:val="en-GB"/>
        </w:rPr>
        <w:t>Candidate</w:t>
      </w:r>
      <w:proofErr w:type="gramEnd"/>
      <w:r>
        <w:rPr>
          <w:lang w:val="en-GB"/>
        </w:rPr>
        <w:t xml:space="preserve"> contact data</w:t>
      </w:r>
    </w:p>
    <w:tbl>
      <w:tblPr>
        <w:tblStyle w:val="Tabellrutnt"/>
        <w:tblW w:w="0" w:type="auto"/>
        <w:tblLook w:val="04A0" w:firstRow="1" w:lastRow="0" w:firstColumn="1" w:lastColumn="0" w:noHBand="0" w:noVBand="1"/>
      </w:tblPr>
      <w:tblGrid>
        <w:gridCol w:w="1980"/>
        <w:gridCol w:w="7035"/>
      </w:tblGrid>
      <w:tr w:rsidR="00DC6F67" w14:paraId="584DA446" w14:textId="77777777" w:rsidTr="00183196">
        <w:tc>
          <w:tcPr>
            <w:tcW w:w="1980" w:type="dxa"/>
            <w:shd w:val="clear" w:color="auto" w:fill="DEEAF6" w:themeFill="accent1" w:themeFillTint="33"/>
          </w:tcPr>
          <w:p w14:paraId="759CAC07" w14:textId="77777777" w:rsidR="00DC6F67" w:rsidRDefault="00DC6F67" w:rsidP="00183196">
            <w:pPr>
              <w:rPr>
                <w:lang w:val="en-GB"/>
              </w:rPr>
            </w:pPr>
            <w:r>
              <w:rPr>
                <w:lang w:val="en-GB"/>
              </w:rPr>
              <w:t>Full name</w:t>
            </w:r>
          </w:p>
        </w:tc>
        <w:tc>
          <w:tcPr>
            <w:tcW w:w="7035" w:type="dxa"/>
          </w:tcPr>
          <w:p w14:paraId="16806FCC" w14:textId="77777777" w:rsidR="00DC6F67" w:rsidRDefault="00DC6F67" w:rsidP="00183196">
            <w:pPr>
              <w:rPr>
                <w:lang w:val="en-GB"/>
              </w:rPr>
            </w:pPr>
          </w:p>
        </w:tc>
      </w:tr>
      <w:tr w:rsidR="00DC6F67" w14:paraId="7D094628" w14:textId="77777777" w:rsidTr="00183196">
        <w:tc>
          <w:tcPr>
            <w:tcW w:w="1980" w:type="dxa"/>
            <w:shd w:val="clear" w:color="auto" w:fill="DEEAF6" w:themeFill="accent1" w:themeFillTint="33"/>
          </w:tcPr>
          <w:p w14:paraId="35A3EFFD" w14:textId="77777777" w:rsidR="00DC6F67" w:rsidRDefault="00DC6F67" w:rsidP="00183196">
            <w:pPr>
              <w:rPr>
                <w:lang w:val="en-GB"/>
              </w:rPr>
            </w:pPr>
            <w:r>
              <w:rPr>
                <w:lang w:val="en-GB"/>
              </w:rPr>
              <w:t>Title</w:t>
            </w:r>
          </w:p>
        </w:tc>
        <w:tc>
          <w:tcPr>
            <w:tcW w:w="7035" w:type="dxa"/>
          </w:tcPr>
          <w:p w14:paraId="6D3A9F97" w14:textId="77777777" w:rsidR="00DC6F67" w:rsidRDefault="00DC6F67" w:rsidP="00183196">
            <w:pPr>
              <w:rPr>
                <w:lang w:val="en-GB"/>
              </w:rPr>
            </w:pPr>
          </w:p>
        </w:tc>
      </w:tr>
      <w:tr w:rsidR="00DC6F67" w14:paraId="25F6C6DD" w14:textId="77777777" w:rsidTr="00183196">
        <w:tc>
          <w:tcPr>
            <w:tcW w:w="1980" w:type="dxa"/>
            <w:shd w:val="clear" w:color="auto" w:fill="DEEAF6" w:themeFill="accent1" w:themeFillTint="33"/>
          </w:tcPr>
          <w:p w14:paraId="67D578B8" w14:textId="77777777" w:rsidR="00DC6F67" w:rsidRDefault="00DC6F67" w:rsidP="00183196">
            <w:pPr>
              <w:rPr>
                <w:lang w:val="en-GB"/>
              </w:rPr>
            </w:pPr>
            <w:r>
              <w:rPr>
                <w:lang w:val="en-GB"/>
              </w:rPr>
              <w:t>Phone number</w:t>
            </w:r>
          </w:p>
        </w:tc>
        <w:tc>
          <w:tcPr>
            <w:tcW w:w="7035" w:type="dxa"/>
          </w:tcPr>
          <w:p w14:paraId="0385255B" w14:textId="77777777" w:rsidR="00DC6F67" w:rsidRDefault="00DC6F67" w:rsidP="00183196">
            <w:pPr>
              <w:rPr>
                <w:lang w:val="en-GB"/>
              </w:rPr>
            </w:pPr>
          </w:p>
        </w:tc>
      </w:tr>
      <w:tr w:rsidR="00DC6F67" w14:paraId="241E5774" w14:textId="77777777" w:rsidTr="00183196">
        <w:tc>
          <w:tcPr>
            <w:tcW w:w="1980" w:type="dxa"/>
            <w:shd w:val="clear" w:color="auto" w:fill="DEEAF6" w:themeFill="accent1" w:themeFillTint="33"/>
          </w:tcPr>
          <w:p w14:paraId="0737C59C" w14:textId="77777777" w:rsidR="00DC6F67" w:rsidRDefault="00DC6F67" w:rsidP="00183196">
            <w:pPr>
              <w:rPr>
                <w:lang w:val="en-GB"/>
              </w:rPr>
            </w:pPr>
            <w:r>
              <w:rPr>
                <w:lang w:val="en-GB"/>
              </w:rPr>
              <w:t>E-mail address</w:t>
            </w:r>
          </w:p>
        </w:tc>
        <w:tc>
          <w:tcPr>
            <w:tcW w:w="7035" w:type="dxa"/>
          </w:tcPr>
          <w:p w14:paraId="01A4A36E" w14:textId="77777777" w:rsidR="00DC6F67" w:rsidRDefault="00DC6F67" w:rsidP="00183196">
            <w:pPr>
              <w:rPr>
                <w:lang w:val="en-GB"/>
              </w:rPr>
            </w:pPr>
          </w:p>
        </w:tc>
      </w:tr>
      <w:tr w:rsidR="00DC6F67" w14:paraId="67374F6B" w14:textId="77777777" w:rsidTr="00183196">
        <w:tc>
          <w:tcPr>
            <w:tcW w:w="1980" w:type="dxa"/>
            <w:shd w:val="clear" w:color="auto" w:fill="DEEAF6" w:themeFill="accent1" w:themeFillTint="33"/>
          </w:tcPr>
          <w:p w14:paraId="3B0DC23A" w14:textId="77777777" w:rsidR="00DC6F67" w:rsidRDefault="00DC6F67" w:rsidP="00183196">
            <w:pPr>
              <w:rPr>
                <w:lang w:val="en-GB"/>
              </w:rPr>
            </w:pPr>
            <w:r>
              <w:rPr>
                <w:lang w:val="en-GB"/>
              </w:rPr>
              <w:t>Address</w:t>
            </w:r>
          </w:p>
        </w:tc>
        <w:tc>
          <w:tcPr>
            <w:tcW w:w="7035" w:type="dxa"/>
          </w:tcPr>
          <w:p w14:paraId="19E0FC2F" w14:textId="77777777" w:rsidR="00DC6F67" w:rsidRDefault="00DC6F67" w:rsidP="00183196">
            <w:pPr>
              <w:rPr>
                <w:lang w:val="en-GB"/>
              </w:rPr>
            </w:pPr>
          </w:p>
        </w:tc>
      </w:tr>
    </w:tbl>
    <w:p w14:paraId="46222CF7" w14:textId="77777777" w:rsidR="00DC6F67" w:rsidRPr="00DC6F67" w:rsidRDefault="00DC6F67" w:rsidP="00DC6F67">
      <w:pPr>
        <w:rPr>
          <w:lang w:val="en-GB"/>
        </w:rPr>
      </w:pPr>
    </w:p>
    <w:p w14:paraId="451EF448" w14:textId="70B1E3D0" w:rsidR="00DC6F67" w:rsidRDefault="00DC6F67" w:rsidP="00E168B8">
      <w:pPr>
        <w:rPr>
          <w:lang w:val="en-GB"/>
        </w:rPr>
      </w:pPr>
      <w:r>
        <w:rPr>
          <w:lang w:val="en-GB"/>
        </w:rPr>
        <w:lastRenderedPageBreak/>
        <w:t>If three candidates are nominated, one must be given a reserve status (please see the call text). Please check the appropriate box:</w:t>
      </w:r>
    </w:p>
    <w:p w14:paraId="737D8B89" w14:textId="5DD1A518" w:rsidR="00DC6F67" w:rsidRDefault="00DC6F67" w:rsidP="00E168B8">
      <w:pPr>
        <w:rPr>
          <w:lang w:val="en-GB"/>
        </w:rPr>
      </w:pPr>
      <w:r>
        <w:rPr>
          <w:rFonts w:ascii="Wingdings" w:hAnsi="Wingdings"/>
          <w:lang w:val="en-GB"/>
        </w:rPr>
        <w:t xml:space="preserve">o </w:t>
      </w:r>
      <w:r>
        <w:rPr>
          <w:lang w:val="en-GB"/>
        </w:rPr>
        <w:t>Primary candidate</w:t>
      </w:r>
    </w:p>
    <w:p w14:paraId="0B1197EF" w14:textId="383F2DD1" w:rsidR="00DC6F67" w:rsidRDefault="00DC6F67" w:rsidP="00E168B8">
      <w:pPr>
        <w:rPr>
          <w:lang w:val="en-GB"/>
        </w:rPr>
      </w:pPr>
      <w:r>
        <w:rPr>
          <w:rFonts w:ascii="Wingdings" w:hAnsi="Wingdings"/>
          <w:lang w:val="en-GB"/>
        </w:rPr>
        <w:t xml:space="preserve">o </w:t>
      </w:r>
      <w:r>
        <w:rPr>
          <w:lang w:val="en-GB"/>
        </w:rPr>
        <w:t>Reserve candidate</w:t>
      </w:r>
    </w:p>
    <w:p w14:paraId="7F9EB29A" w14:textId="6683FC44" w:rsidR="00DC6F67" w:rsidRDefault="00DC6F67" w:rsidP="00E168B8">
      <w:pPr>
        <w:rPr>
          <w:lang w:val="en-GB"/>
        </w:rPr>
      </w:pPr>
    </w:p>
    <w:p w14:paraId="7071ACA5" w14:textId="75042AD8" w:rsidR="00233D86" w:rsidRDefault="00233D86" w:rsidP="00D47E2F">
      <w:pPr>
        <w:pStyle w:val="Rubrik2"/>
      </w:pPr>
      <w:r>
        <w:t>Candidate presentation</w:t>
      </w:r>
    </w:p>
    <w:p w14:paraId="3BEC9775" w14:textId="10E91836" w:rsidR="00233D86" w:rsidRDefault="00233D86" w:rsidP="00E168B8">
      <w:pPr>
        <w:rPr>
          <w:lang w:val="en-GB"/>
        </w:rPr>
      </w:pPr>
      <w:r>
        <w:rPr>
          <w:lang w:val="en-GB"/>
        </w:rPr>
        <w:t xml:space="preserve">Please make sure that the text below together with the CV provides a good description of the candidate’s possibilities to teach at the foreign host institution. </w:t>
      </w:r>
    </w:p>
    <w:p w14:paraId="5952821E" w14:textId="1A12DB8A" w:rsidR="00233D86" w:rsidRDefault="00233D86" w:rsidP="00D47E2F">
      <w:pPr>
        <w:pStyle w:val="Rubrik3"/>
        <w:rPr>
          <w:lang w:val="en-GB"/>
        </w:rPr>
      </w:pPr>
      <w:r>
        <w:rPr>
          <w:lang w:val="en-GB"/>
        </w:rPr>
        <w:t>Partner universities or colleges of interest</w:t>
      </w:r>
    </w:p>
    <w:p w14:paraId="011190AF" w14:textId="0BEBB64D" w:rsidR="00233D86" w:rsidRDefault="00233D86" w:rsidP="00E168B8">
      <w:pPr>
        <w:rPr>
          <w:lang w:val="en-GB"/>
        </w:rPr>
      </w:pPr>
      <w:r>
        <w:rPr>
          <w:lang w:val="en-GB"/>
        </w:rPr>
        <w:t>Please note that the application will only be reviewed by the selected partner universities/colleges. A limited selection does not in itself increase the chances to get a scholarship, rather the opposite.</w:t>
      </w:r>
    </w:p>
    <w:p w14:paraId="6CBD4CAF" w14:textId="5B17EAC8" w:rsidR="00233D86" w:rsidRPr="00233D86" w:rsidRDefault="00233D86" w:rsidP="00E168B8">
      <w:pPr>
        <w:rPr>
          <w:b/>
          <w:bCs/>
          <w:lang w:val="en-GB"/>
        </w:rPr>
      </w:pPr>
      <w:r w:rsidRPr="00233D86">
        <w:rPr>
          <w:b/>
          <w:bCs/>
          <w:lang w:val="en-GB"/>
        </w:rPr>
        <w:t>USA</w:t>
      </w:r>
    </w:p>
    <w:p w14:paraId="233D5D98" w14:textId="3A97E483" w:rsidR="00233D86" w:rsidRDefault="00233D86" w:rsidP="00233D86">
      <w:pPr>
        <w:rPr>
          <w:lang w:val="en-GB"/>
        </w:rPr>
      </w:pPr>
      <w:r>
        <w:rPr>
          <w:rFonts w:ascii="Wingdings" w:hAnsi="Wingdings"/>
          <w:lang w:val="en-GB"/>
        </w:rPr>
        <w:t xml:space="preserve">o </w:t>
      </w:r>
      <w:r>
        <w:rPr>
          <w:lang w:val="en-GB"/>
        </w:rPr>
        <w:t>Amherst College</w:t>
      </w:r>
    </w:p>
    <w:p w14:paraId="043C5CF3" w14:textId="42C5DEDA" w:rsidR="00233D86" w:rsidRDefault="00233D86" w:rsidP="00233D86">
      <w:pPr>
        <w:rPr>
          <w:lang w:val="en-GB"/>
        </w:rPr>
      </w:pPr>
      <w:r>
        <w:rPr>
          <w:rFonts w:ascii="Wingdings" w:hAnsi="Wingdings"/>
          <w:lang w:val="en-GB"/>
        </w:rPr>
        <w:t xml:space="preserve">o </w:t>
      </w:r>
      <w:r>
        <w:rPr>
          <w:lang w:val="en-GB"/>
        </w:rPr>
        <w:t>Arizona State University</w:t>
      </w:r>
    </w:p>
    <w:p w14:paraId="4D9F82C9" w14:textId="5767FDB4" w:rsidR="00233D86" w:rsidRDefault="00233D86" w:rsidP="00233D86">
      <w:pPr>
        <w:rPr>
          <w:lang w:val="en-GB"/>
        </w:rPr>
      </w:pPr>
      <w:r>
        <w:rPr>
          <w:rFonts w:ascii="Wingdings" w:hAnsi="Wingdings"/>
          <w:lang w:val="en-GB"/>
        </w:rPr>
        <w:t xml:space="preserve">o </w:t>
      </w:r>
      <w:r>
        <w:rPr>
          <w:lang w:val="en-GB"/>
        </w:rPr>
        <w:t>The Ohio State University</w:t>
      </w:r>
    </w:p>
    <w:p w14:paraId="7B693268" w14:textId="22063D5A" w:rsidR="00233D86" w:rsidRDefault="00233D86" w:rsidP="00233D86">
      <w:pPr>
        <w:rPr>
          <w:lang w:val="en-GB"/>
        </w:rPr>
      </w:pPr>
      <w:r>
        <w:rPr>
          <w:rFonts w:ascii="Wingdings" w:hAnsi="Wingdings"/>
          <w:lang w:val="en-GB"/>
        </w:rPr>
        <w:t xml:space="preserve">o </w:t>
      </w:r>
      <w:r>
        <w:rPr>
          <w:lang w:val="en-GB"/>
        </w:rPr>
        <w:t>University of California, Berkeley</w:t>
      </w:r>
    </w:p>
    <w:p w14:paraId="0E776C44" w14:textId="4E568BA0" w:rsidR="00233D86" w:rsidRDefault="00233D86" w:rsidP="00233D86">
      <w:pPr>
        <w:rPr>
          <w:lang w:val="en-GB"/>
        </w:rPr>
      </w:pPr>
      <w:r>
        <w:rPr>
          <w:rFonts w:ascii="Wingdings" w:hAnsi="Wingdings"/>
          <w:lang w:val="en-GB"/>
        </w:rPr>
        <w:t xml:space="preserve">o </w:t>
      </w:r>
      <w:r>
        <w:rPr>
          <w:lang w:val="en-GB"/>
        </w:rPr>
        <w:t>University of California</w:t>
      </w:r>
      <w:r>
        <w:rPr>
          <w:lang w:val="en-GB"/>
        </w:rPr>
        <w:t>, Los Angeles</w:t>
      </w:r>
    </w:p>
    <w:p w14:paraId="168138AF" w14:textId="3DD27C1B" w:rsidR="00233D86" w:rsidRDefault="00233D86" w:rsidP="00233D86">
      <w:pPr>
        <w:rPr>
          <w:lang w:val="en-GB"/>
        </w:rPr>
      </w:pPr>
      <w:r>
        <w:rPr>
          <w:rFonts w:ascii="Wingdings" w:hAnsi="Wingdings"/>
          <w:lang w:val="en-GB"/>
        </w:rPr>
        <w:t xml:space="preserve">o </w:t>
      </w:r>
      <w:r>
        <w:rPr>
          <w:lang w:val="en-GB"/>
        </w:rPr>
        <w:t>University of Texas at Austin</w:t>
      </w:r>
    </w:p>
    <w:p w14:paraId="55FA0ECC" w14:textId="1CA12BB6" w:rsidR="00D47E2F" w:rsidRPr="00D47E2F" w:rsidRDefault="00233D86" w:rsidP="00233D86">
      <w:pPr>
        <w:rPr>
          <w:lang w:val="en-GB"/>
        </w:rPr>
      </w:pPr>
      <w:r>
        <w:rPr>
          <w:rFonts w:ascii="Wingdings" w:hAnsi="Wingdings"/>
          <w:lang w:val="en-GB"/>
        </w:rPr>
        <w:t xml:space="preserve">o </w:t>
      </w:r>
      <w:r>
        <w:rPr>
          <w:lang w:val="en-GB"/>
        </w:rPr>
        <w:t>Williams College</w:t>
      </w:r>
    </w:p>
    <w:p w14:paraId="0A4CD693" w14:textId="570E2DA6" w:rsidR="00233D86" w:rsidRPr="00233D86" w:rsidRDefault="00233D86" w:rsidP="00233D86">
      <w:pPr>
        <w:rPr>
          <w:b/>
          <w:bCs/>
          <w:lang w:val="en-GB"/>
        </w:rPr>
      </w:pPr>
      <w:r w:rsidRPr="00233D86">
        <w:rPr>
          <w:b/>
          <w:bCs/>
          <w:lang w:val="en-GB"/>
        </w:rPr>
        <w:t>Hong Kong</w:t>
      </w:r>
    </w:p>
    <w:p w14:paraId="7CF6E843" w14:textId="6E16B37D" w:rsidR="00D47E2F" w:rsidRPr="00D47E2F" w:rsidRDefault="00233D86" w:rsidP="00233D86">
      <w:pPr>
        <w:rPr>
          <w:lang w:val="en-GB"/>
        </w:rPr>
      </w:pPr>
      <w:r>
        <w:rPr>
          <w:rFonts w:ascii="Wingdings" w:hAnsi="Wingdings"/>
          <w:lang w:val="en-GB"/>
        </w:rPr>
        <w:t xml:space="preserve">o </w:t>
      </w:r>
      <w:r w:rsidR="00E342FF">
        <w:rPr>
          <w:lang w:val="en-GB"/>
        </w:rPr>
        <w:t xml:space="preserve">The Chinese University of Hong Kong </w:t>
      </w:r>
      <w:r w:rsidR="00E342FF" w:rsidRPr="00D47E2F">
        <w:rPr>
          <w:i/>
          <w:iCs/>
          <w:lang w:val="en-GB"/>
        </w:rPr>
        <w:t>(not recommended for families with children of school age)</w:t>
      </w:r>
    </w:p>
    <w:p w14:paraId="57E52FEA" w14:textId="75168B9C" w:rsidR="00233D86" w:rsidRPr="00233D86" w:rsidRDefault="00233D86" w:rsidP="00233D86">
      <w:pPr>
        <w:rPr>
          <w:b/>
          <w:bCs/>
          <w:lang w:val="en-GB"/>
        </w:rPr>
      </w:pPr>
      <w:r w:rsidRPr="00233D86">
        <w:rPr>
          <w:b/>
          <w:bCs/>
          <w:lang w:val="en-GB"/>
        </w:rPr>
        <w:t>Japan</w:t>
      </w:r>
    </w:p>
    <w:p w14:paraId="5DE3E772" w14:textId="77F0C276" w:rsidR="00D47E2F" w:rsidRPr="00D47E2F" w:rsidRDefault="00233D86" w:rsidP="00233D86">
      <w:pPr>
        <w:rPr>
          <w:lang w:val="en-GB"/>
        </w:rPr>
      </w:pPr>
      <w:r>
        <w:rPr>
          <w:rFonts w:ascii="Wingdings" w:hAnsi="Wingdings"/>
          <w:lang w:val="en-GB"/>
        </w:rPr>
        <w:t xml:space="preserve">o </w:t>
      </w:r>
      <w:r w:rsidR="00E342FF">
        <w:rPr>
          <w:lang w:val="en-GB"/>
        </w:rPr>
        <w:t xml:space="preserve">University of Tokyo – PEAK </w:t>
      </w:r>
      <w:r w:rsidR="00E342FF" w:rsidRPr="00D47E2F">
        <w:rPr>
          <w:i/>
          <w:iCs/>
          <w:lang w:val="en-GB"/>
        </w:rPr>
        <w:t>(</w:t>
      </w:r>
      <w:r w:rsidR="00E342FF" w:rsidRPr="00D47E2F">
        <w:rPr>
          <w:i/>
          <w:iCs/>
          <w:lang w:val="en-GB"/>
        </w:rPr>
        <w:t>not recommended for families with children of school age)</w:t>
      </w:r>
    </w:p>
    <w:p w14:paraId="3CF15561" w14:textId="273957A4" w:rsidR="00233D86" w:rsidRPr="00233D86" w:rsidRDefault="00233D86" w:rsidP="00233D86">
      <w:pPr>
        <w:rPr>
          <w:b/>
          <w:bCs/>
          <w:lang w:val="en-GB"/>
        </w:rPr>
      </w:pPr>
      <w:r w:rsidRPr="00233D86">
        <w:rPr>
          <w:b/>
          <w:bCs/>
          <w:lang w:val="en-GB"/>
        </w:rPr>
        <w:t>Singapore</w:t>
      </w:r>
    </w:p>
    <w:p w14:paraId="11654FEB" w14:textId="40B0B9D1" w:rsidR="00233D86" w:rsidRDefault="00233D86" w:rsidP="00233D86">
      <w:pPr>
        <w:rPr>
          <w:lang w:val="en-GB"/>
        </w:rPr>
      </w:pPr>
      <w:r>
        <w:rPr>
          <w:rFonts w:ascii="Wingdings" w:hAnsi="Wingdings"/>
          <w:lang w:val="en-GB"/>
        </w:rPr>
        <w:t xml:space="preserve">o </w:t>
      </w:r>
      <w:r w:rsidR="00E342FF">
        <w:rPr>
          <w:lang w:val="en-GB"/>
        </w:rPr>
        <w:t xml:space="preserve">Nanyang Technological University </w:t>
      </w:r>
      <w:r w:rsidR="00E342FF" w:rsidRPr="00D47E2F">
        <w:rPr>
          <w:i/>
          <w:iCs/>
          <w:lang w:val="en-GB"/>
        </w:rPr>
        <w:t>(not recommended for families with children of school age)</w:t>
      </w:r>
    </w:p>
    <w:p w14:paraId="2D58A652" w14:textId="5DC16234" w:rsidR="00233D86" w:rsidRPr="00D47E2F" w:rsidRDefault="00233D86" w:rsidP="00233D86">
      <w:pPr>
        <w:rPr>
          <w:i/>
          <w:iCs/>
          <w:lang w:val="en-GB"/>
        </w:rPr>
      </w:pPr>
      <w:r>
        <w:rPr>
          <w:rFonts w:ascii="Wingdings" w:hAnsi="Wingdings"/>
          <w:lang w:val="en-GB"/>
        </w:rPr>
        <w:t xml:space="preserve">o </w:t>
      </w:r>
      <w:r w:rsidR="00E342FF">
        <w:rPr>
          <w:lang w:val="en-GB"/>
        </w:rPr>
        <w:t xml:space="preserve">National University of Singapore </w:t>
      </w:r>
      <w:r w:rsidR="00E342FF" w:rsidRPr="00D47E2F">
        <w:rPr>
          <w:i/>
          <w:iCs/>
          <w:lang w:val="en-GB"/>
        </w:rPr>
        <w:t>(not recommended for families with children of school age)</w:t>
      </w:r>
    </w:p>
    <w:p w14:paraId="7531FAED" w14:textId="77777777" w:rsidR="00D47E2F" w:rsidRDefault="00D47E2F" w:rsidP="00E168B8">
      <w:pPr>
        <w:rPr>
          <w:lang w:val="en-GB"/>
        </w:rPr>
      </w:pPr>
    </w:p>
    <w:p w14:paraId="6D47B6D5" w14:textId="7C0C0BEA" w:rsidR="00233D86" w:rsidRDefault="00233D86" w:rsidP="00E168B8">
      <w:pPr>
        <w:rPr>
          <w:lang w:val="en-GB"/>
        </w:rPr>
      </w:pPr>
      <w:proofErr w:type="gramStart"/>
      <w:r>
        <w:rPr>
          <w:lang w:val="en-GB"/>
        </w:rPr>
        <w:t>In order to</w:t>
      </w:r>
      <w:proofErr w:type="gramEnd"/>
      <w:r>
        <w:rPr>
          <w:lang w:val="en-GB"/>
        </w:rPr>
        <w:t xml:space="preserve"> facilitate the review process at our partner universities, please </w:t>
      </w:r>
      <w:r w:rsidRPr="00D47E2F">
        <w:rPr>
          <w:b/>
          <w:bCs/>
          <w:lang w:val="en-GB"/>
        </w:rPr>
        <w:t>state the name/s of department/s</w:t>
      </w:r>
      <w:r>
        <w:rPr>
          <w:lang w:val="en-GB"/>
        </w:rPr>
        <w:t xml:space="preserve"> at the respective university/college that matches the candidate’s profile</w:t>
      </w:r>
      <w:r w:rsidR="00E342FF">
        <w:rPr>
          <w:lang w:val="en-GB"/>
        </w:rPr>
        <w:t>:</w:t>
      </w:r>
    </w:p>
    <w:tbl>
      <w:tblPr>
        <w:tblStyle w:val="Tabellrutnt"/>
        <w:tblW w:w="0" w:type="auto"/>
        <w:tblLook w:val="04A0" w:firstRow="1" w:lastRow="0" w:firstColumn="1" w:lastColumn="0" w:noHBand="0" w:noVBand="1"/>
      </w:tblPr>
      <w:tblGrid>
        <w:gridCol w:w="9015"/>
      </w:tblGrid>
      <w:tr w:rsidR="00077331" w14:paraId="7C19D609" w14:textId="77777777" w:rsidTr="00077331">
        <w:tc>
          <w:tcPr>
            <w:tcW w:w="9015" w:type="dxa"/>
          </w:tcPr>
          <w:p w14:paraId="3B14EE43" w14:textId="77777777" w:rsidR="00077331" w:rsidRDefault="00077331" w:rsidP="00E168B8">
            <w:pPr>
              <w:rPr>
                <w:lang w:val="en-GB"/>
              </w:rPr>
            </w:pPr>
          </w:p>
          <w:p w14:paraId="4C269E39" w14:textId="6E52832E" w:rsidR="00077331" w:rsidRDefault="00077331" w:rsidP="00E168B8">
            <w:pPr>
              <w:rPr>
                <w:lang w:val="en-GB"/>
              </w:rPr>
            </w:pPr>
          </w:p>
          <w:p w14:paraId="6E7F68CE" w14:textId="77777777" w:rsidR="001C3738" w:rsidRDefault="001C3738" w:rsidP="00E168B8">
            <w:pPr>
              <w:rPr>
                <w:lang w:val="en-GB"/>
              </w:rPr>
            </w:pPr>
          </w:p>
          <w:p w14:paraId="4C2D6040" w14:textId="77777777" w:rsidR="00077331" w:rsidRDefault="00077331" w:rsidP="00E168B8">
            <w:pPr>
              <w:rPr>
                <w:lang w:val="en-GB"/>
              </w:rPr>
            </w:pPr>
          </w:p>
          <w:p w14:paraId="778673EA" w14:textId="0090C049" w:rsidR="00077331" w:rsidRDefault="00077331" w:rsidP="00E168B8">
            <w:pPr>
              <w:rPr>
                <w:lang w:val="en-GB"/>
              </w:rPr>
            </w:pPr>
          </w:p>
        </w:tc>
      </w:tr>
    </w:tbl>
    <w:p w14:paraId="2B157860" w14:textId="2257FD85" w:rsidR="00E342FF" w:rsidRDefault="00E342FF" w:rsidP="00E342FF">
      <w:pPr>
        <w:pStyle w:val="Rubrik3"/>
        <w:rPr>
          <w:lang w:val="en-GB"/>
        </w:rPr>
      </w:pPr>
      <w:r>
        <w:rPr>
          <w:lang w:val="en-GB"/>
        </w:rPr>
        <w:lastRenderedPageBreak/>
        <w:t>Summary</w:t>
      </w:r>
    </w:p>
    <w:p w14:paraId="24A59595" w14:textId="61FD7348" w:rsidR="00E342FF" w:rsidRDefault="00E342FF" w:rsidP="00E168B8">
      <w:pPr>
        <w:rPr>
          <w:lang w:val="en-GB"/>
        </w:rPr>
      </w:pPr>
      <w:r>
        <w:rPr>
          <w:lang w:val="en-GB"/>
        </w:rPr>
        <w:t xml:space="preserve">Please summarise the candidate description, </w:t>
      </w:r>
      <w:proofErr w:type="gramStart"/>
      <w:r>
        <w:rPr>
          <w:lang w:val="en-GB"/>
        </w:rPr>
        <w:t>i.e.</w:t>
      </w:r>
      <w:proofErr w:type="gramEnd"/>
      <w:r>
        <w:rPr>
          <w:lang w:val="en-GB"/>
        </w:rPr>
        <w:t xml:space="preserve"> academic background and profile, motives and expectations and CV (max 150 words):</w:t>
      </w:r>
    </w:p>
    <w:tbl>
      <w:tblPr>
        <w:tblStyle w:val="Tabellrutnt"/>
        <w:tblW w:w="0" w:type="auto"/>
        <w:tblLook w:val="04A0" w:firstRow="1" w:lastRow="0" w:firstColumn="1" w:lastColumn="0" w:noHBand="0" w:noVBand="1"/>
      </w:tblPr>
      <w:tblGrid>
        <w:gridCol w:w="9015"/>
      </w:tblGrid>
      <w:tr w:rsidR="00077331" w14:paraId="65E7DDB9" w14:textId="77777777" w:rsidTr="00077331">
        <w:tc>
          <w:tcPr>
            <w:tcW w:w="9015" w:type="dxa"/>
          </w:tcPr>
          <w:p w14:paraId="17097989" w14:textId="77777777" w:rsidR="00077331" w:rsidRDefault="00077331" w:rsidP="00E168B8">
            <w:pPr>
              <w:rPr>
                <w:lang w:val="en-GB"/>
              </w:rPr>
            </w:pPr>
          </w:p>
          <w:p w14:paraId="44BD63DF" w14:textId="77777777" w:rsidR="00077331" w:rsidRDefault="00077331" w:rsidP="00E168B8">
            <w:pPr>
              <w:rPr>
                <w:lang w:val="en-GB"/>
              </w:rPr>
            </w:pPr>
          </w:p>
          <w:p w14:paraId="63DB1F8E" w14:textId="77777777" w:rsidR="00077331" w:rsidRDefault="00077331" w:rsidP="00E168B8">
            <w:pPr>
              <w:rPr>
                <w:lang w:val="en-GB"/>
              </w:rPr>
            </w:pPr>
          </w:p>
          <w:p w14:paraId="60E2551B" w14:textId="28E492A9" w:rsidR="001C3738" w:rsidRDefault="001C3738" w:rsidP="00E168B8">
            <w:pPr>
              <w:rPr>
                <w:lang w:val="en-GB"/>
              </w:rPr>
            </w:pPr>
          </w:p>
        </w:tc>
      </w:tr>
    </w:tbl>
    <w:p w14:paraId="32BED54B" w14:textId="533C7748" w:rsidR="00E342FF" w:rsidRDefault="00E342FF" w:rsidP="00E168B8">
      <w:pPr>
        <w:rPr>
          <w:lang w:val="en-GB"/>
        </w:rPr>
      </w:pPr>
    </w:p>
    <w:p w14:paraId="4881304D" w14:textId="04187ECF" w:rsidR="00E342FF" w:rsidRDefault="00E342FF" w:rsidP="00E342FF">
      <w:pPr>
        <w:pStyle w:val="Rubrik3"/>
        <w:rPr>
          <w:lang w:val="en-GB"/>
        </w:rPr>
      </w:pPr>
      <w:r>
        <w:rPr>
          <w:lang w:val="en-GB"/>
        </w:rPr>
        <w:t>Academic background and profile</w:t>
      </w:r>
    </w:p>
    <w:p w14:paraId="3AC57157" w14:textId="10691CD2" w:rsidR="00E342FF" w:rsidRDefault="00E342FF" w:rsidP="00E168B8">
      <w:pPr>
        <w:rPr>
          <w:lang w:val="en-GB"/>
        </w:rPr>
      </w:pPr>
      <w:r>
        <w:rPr>
          <w:lang w:val="en-GB"/>
        </w:rPr>
        <w:t>Please ensure that teaching experiences and capabilities are clearly described (max 1000 words):</w:t>
      </w:r>
    </w:p>
    <w:tbl>
      <w:tblPr>
        <w:tblStyle w:val="Tabellrutnt"/>
        <w:tblW w:w="0" w:type="auto"/>
        <w:tblLook w:val="04A0" w:firstRow="1" w:lastRow="0" w:firstColumn="1" w:lastColumn="0" w:noHBand="0" w:noVBand="1"/>
      </w:tblPr>
      <w:tblGrid>
        <w:gridCol w:w="9015"/>
      </w:tblGrid>
      <w:tr w:rsidR="001C3738" w14:paraId="4FBF20B9" w14:textId="77777777" w:rsidTr="001C3738">
        <w:tc>
          <w:tcPr>
            <w:tcW w:w="9015" w:type="dxa"/>
          </w:tcPr>
          <w:p w14:paraId="17E092EE" w14:textId="77777777" w:rsidR="001C3738" w:rsidRDefault="001C3738" w:rsidP="00E168B8">
            <w:pPr>
              <w:rPr>
                <w:lang w:val="en-GB"/>
              </w:rPr>
            </w:pPr>
          </w:p>
          <w:p w14:paraId="226836F7" w14:textId="77777777" w:rsidR="001C3738" w:rsidRDefault="001C3738" w:rsidP="00E168B8">
            <w:pPr>
              <w:rPr>
                <w:lang w:val="en-GB"/>
              </w:rPr>
            </w:pPr>
          </w:p>
          <w:p w14:paraId="57938188" w14:textId="77777777" w:rsidR="001C3738" w:rsidRDefault="001C3738" w:rsidP="00E168B8">
            <w:pPr>
              <w:rPr>
                <w:lang w:val="en-GB"/>
              </w:rPr>
            </w:pPr>
          </w:p>
          <w:p w14:paraId="1C3C48BC" w14:textId="68567355" w:rsidR="001C3738" w:rsidRDefault="001C3738" w:rsidP="00E168B8">
            <w:pPr>
              <w:rPr>
                <w:lang w:val="en-GB"/>
              </w:rPr>
            </w:pPr>
          </w:p>
        </w:tc>
      </w:tr>
    </w:tbl>
    <w:p w14:paraId="2B836F25" w14:textId="6C4BA386" w:rsidR="00E342FF" w:rsidRDefault="00E342FF" w:rsidP="00E168B8">
      <w:pPr>
        <w:rPr>
          <w:lang w:val="en-GB"/>
        </w:rPr>
      </w:pPr>
    </w:p>
    <w:p w14:paraId="2E18C944" w14:textId="7CEA13DE" w:rsidR="00E342FF" w:rsidRDefault="00E342FF" w:rsidP="00E342FF">
      <w:pPr>
        <w:pStyle w:val="Rubrik3"/>
        <w:rPr>
          <w:lang w:val="en-GB"/>
        </w:rPr>
      </w:pPr>
      <w:r>
        <w:rPr>
          <w:lang w:val="en-GB"/>
        </w:rPr>
        <w:t>Motives and expectations</w:t>
      </w:r>
    </w:p>
    <w:p w14:paraId="07EE080E" w14:textId="483739A1" w:rsidR="00E342FF" w:rsidRDefault="00E342FF" w:rsidP="00E342FF">
      <w:pPr>
        <w:rPr>
          <w:lang w:val="en-GB"/>
        </w:rPr>
      </w:pPr>
      <w:r>
        <w:rPr>
          <w:lang w:val="en-GB"/>
        </w:rPr>
        <w:t xml:space="preserve">Why does the candidate want to participate in the Teaching </w:t>
      </w:r>
      <w:proofErr w:type="spellStart"/>
      <w:r>
        <w:rPr>
          <w:lang w:val="en-GB"/>
        </w:rPr>
        <w:t>Sabbatcial</w:t>
      </w:r>
      <w:proofErr w:type="spellEnd"/>
      <w:r>
        <w:rPr>
          <w:lang w:val="en-GB"/>
        </w:rPr>
        <w:t xml:space="preserve"> programme and how does he/she expect to be involved in the activities at the partner institution? If specific institutions have been selected, please motivate the choice. Please also give preliminary information about family members that will accompany the “STINT Fellow” abroad</w:t>
      </w:r>
      <w:r>
        <w:rPr>
          <w:lang w:val="en-GB"/>
        </w:rPr>
        <w:t xml:space="preserve"> (max </w:t>
      </w:r>
      <w:r>
        <w:rPr>
          <w:lang w:val="en-GB"/>
        </w:rPr>
        <w:t>5</w:t>
      </w:r>
      <w:r>
        <w:rPr>
          <w:lang w:val="en-GB"/>
        </w:rPr>
        <w:t>00 words):</w:t>
      </w:r>
    </w:p>
    <w:tbl>
      <w:tblPr>
        <w:tblStyle w:val="Tabellrutnt"/>
        <w:tblW w:w="0" w:type="auto"/>
        <w:tblLook w:val="04A0" w:firstRow="1" w:lastRow="0" w:firstColumn="1" w:lastColumn="0" w:noHBand="0" w:noVBand="1"/>
      </w:tblPr>
      <w:tblGrid>
        <w:gridCol w:w="9015"/>
      </w:tblGrid>
      <w:tr w:rsidR="001C3738" w14:paraId="0BCA1738" w14:textId="77777777" w:rsidTr="001C3738">
        <w:tc>
          <w:tcPr>
            <w:tcW w:w="9015" w:type="dxa"/>
          </w:tcPr>
          <w:p w14:paraId="2F7F6421" w14:textId="77777777" w:rsidR="001C3738" w:rsidRDefault="001C3738" w:rsidP="00E342FF">
            <w:pPr>
              <w:rPr>
                <w:lang w:val="en-GB"/>
              </w:rPr>
            </w:pPr>
          </w:p>
          <w:p w14:paraId="65DDF73E" w14:textId="77777777" w:rsidR="001C3738" w:rsidRDefault="001C3738" w:rsidP="00E342FF">
            <w:pPr>
              <w:rPr>
                <w:lang w:val="en-GB"/>
              </w:rPr>
            </w:pPr>
          </w:p>
          <w:p w14:paraId="507BB214" w14:textId="77777777" w:rsidR="001C3738" w:rsidRDefault="001C3738" w:rsidP="00E342FF">
            <w:pPr>
              <w:rPr>
                <w:lang w:val="en-GB"/>
              </w:rPr>
            </w:pPr>
          </w:p>
          <w:p w14:paraId="21D88DF1" w14:textId="50DD2FB2" w:rsidR="001C3738" w:rsidRDefault="001C3738" w:rsidP="00E342FF">
            <w:pPr>
              <w:rPr>
                <w:lang w:val="en-GB"/>
              </w:rPr>
            </w:pPr>
          </w:p>
        </w:tc>
      </w:tr>
    </w:tbl>
    <w:p w14:paraId="777696E4" w14:textId="1B879C98" w:rsidR="00E342FF" w:rsidRDefault="00E342FF" w:rsidP="00E342FF">
      <w:pPr>
        <w:rPr>
          <w:lang w:val="en-GB"/>
        </w:rPr>
      </w:pPr>
    </w:p>
    <w:p w14:paraId="6FD711F1" w14:textId="6DDD7658" w:rsidR="00E342FF" w:rsidRDefault="00E342FF" w:rsidP="00E342FF">
      <w:pPr>
        <w:pStyle w:val="Rubrik3"/>
        <w:rPr>
          <w:lang w:val="en-GB"/>
        </w:rPr>
      </w:pPr>
      <w:r>
        <w:rPr>
          <w:lang w:val="en-GB"/>
        </w:rPr>
        <w:t>CV</w:t>
      </w:r>
    </w:p>
    <w:p w14:paraId="242ACB10" w14:textId="2548A0EE" w:rsidR="001C3738" w:rsidRDefault="00E342FF" w:rsidP="00E342FF">
      <w:pPr>
        <w:rPr>
          <w:lang w:val="en-GB"/>
        </w:rPr>
      </w:pPr>
      <w:r>
        <w:rPr>
          <w:lang w:val="en-GB"/>
        </w:rPr>
        <w:t xml:space="preserve">Please </w:t>
      </w:r>
      <w:r>
        <w:rPr>
          <w:lang w:val="en-GB"/>
        </w:rPr>
        <w:t>upload a CV for the candidate (max 4 pages, in PDF-format, max 2MB</w:t>
      </w:r>
      <w:r>
        <w:rPr>
          <w:lang w:val="en-GB"/>
        </w:rPr>
        <w:t>)</w:t>
      </w:r>
      <w:r w:rsidR="00D47E2F">
        <w:rPr>
          <w:lang w:val="en-GB"/>
        </w:rPr>
        <w:t>.</w:t>
      </w:r>
    </w:p>
    <w:p w14:paraId="60DFC9A8" w14:textId="77777777" w:rsidR="001C3738" w:rsidRDefault="001C3738" w:rsidP="00D47E2F">
      <w:pPr>
        <w:pStyle w:val="Rubrik2"/>
      </w:pPr>
    </w:p>
    <w:p w14:paraId="4C1004E2" w14:textId="3B5FAF95" w:rsidR="00D47E2F" w:rsidRDefault="00D47E2F" w:rsidP="00D47E2F">
      <w:pPr>
        <w:pStyle w:val="Rubrik2"/>
      </w:pPr>
      <w:r>
        <w:t>Nomination</w:t>
      </w:r>
    </w:p>
    <w:p w14:paraId="6536B2FB" w14:textId="25E8CB33" w:rsidR="00D47E2F" w:rsidRDefault="00D47E2F" w:rsidP="00D47E2F">
      <w:pPr>
        <w:pStyle w:val="Rubrik3"/>
        <w:rPr>
          <w:lang w:val="en-GB"/>
        </w:rPr>
      </w:pPr>
      <w:r>
        <w:rPr>
          <w:lang w:val="en-GB"/>
        </w:rPr>
        <w:t>Why was this candidate nominated?</w:t>
      </w:r>
    </w:p>
    <w:p w14:paraId="1C135420" w14:textId="18BCFD28" w:rsidR="00D47E2F" w:rsidRDefault="00D47E2F" w:rsidP="00E168B8">
      <w:pPr>
        <w:rPr>
          <w:lang w:val="en-GB"/>
        </w:rPr>
      </w:pPr>
      <w:r>
        <w:rPr>
          <w:lang w:val="en-GB"/>
        </w:rPr>
        <w:t>Please comment the nomination from an institutional perspective, including name and position of the person writing the nomination (max 500 words):</w:t>
      </w:r>
    </w:p>
    <w:tbl>
      <w:tblPr>
        <w:tblStyle w:val="Tabellrutnt"/>
        <w:tblW w:w="0" w:type="auto"/>
        <w:tblLook w:val="04A0" w:firstRow="1" w:lastRow="0" w:firstColumn="1" w:lastColumn="0" w:noHBand="0" w:noVBand="1"/>
      </w:tblPr>
      <w:tblGrid>
        <w:gridCol w:w="9015"/>
      </w:tblGrid>
      <w:tr w:rsidR="001C3738" w14:paraId="2CFE4334" w14:textId="77777777" w:rsidTr="001C3738">
        <w:tc>
          <w:tcPr>
            <w:tcW w:w="9015" w:type="dxa"/>
          </w:tcPr>
          <w:p w14:paraId="07E69FF5" w14:textId="77777777" w:rsidR="001C3738" w:rsidRDefault="001C3738" w:rsidP="00E168B8">
            <w:pPr>
              <w:rPr>
                <w:lang w:val="en-GB"/>
              </w:rPr>
            </w:pPr>
          </w:p>
          <w:p w14:paraId="66851B76" w14:textId="77777777" w:rsidR="001C3738" w:rsidRDefault="001C3738" w:rsidP="00E168B8">
            <w:pPr>
              <w:rPr>
                <w:lang w:val="en-GB"/>
              </w:rPr>
            </w:pPr>
          </w:p>
          <w:p w14:paraId="1DAAFC4D" w14:textId="77777777" w:rsidR="001C3738" w:rsidRDefault="001C3738" w:rsidP="00E168B8">
            <w:pPr>
              <w:rPr>
                <w:lang w:val="en-GB"/>
              </w:rPr>
            </w:pPr>
          </w:p>
          <w:p w14:paraId="627B3DC9" w14:textId="346B911E" w:rsidR="001C3738" w:rsidRDefault="001C3738" w:rsidP="00E168B8">
            <w:pPr>
              <w:rPr>
                <w:lang w:val="en-GB"/>
              </w:rPr>
            </w:pPr>
          </w:p>
        </w:tc>
      </w:tr>
    </w:tbl>
    <w:p w14:paraId="61BD3DC3" w14:textId="33F74C64" w:rsidR="00D47E2F" w:rsidRDefault="00D47E2F" w:rsidP="00E168B8">
      <w:pPr>
        <w:rPr>
          <w:lang w:val="en-GB"/>
        </w:rPr>
      </w:pPr>
    </w:p>
    <w:p w14:paraId="313A570B" w14:textId="2F6468BC" w:rsidR="00D47E2F" w:rsidRDefault="00D47E2F" w:rsidP="00D47E2F">
      <w:pPr>
        <w:pStyle w:val="Rubrik3"/>
        <w:rPr>
          <w:lang w:val="en-GB"/>
        </w:rPr>
      </w:pPr>
      <w:r>
        <w:rPr>
          <w:lang w:val="en-GB"/>
        </w:rPr>
        <w:t>Expected institutional impact</w:t>
      </w:r>
    </w:p>
    <w:p w14:paraId="64713FA1" w14:textId="638AA7E3" w:rsidR="00D47E2F" w:rsidRDefault="00D47E2F" w:rsidP="00E168B8">
      <w:pPr>
        <w:rPr>
          <w:lang w:val="en-GB"/>
        </w:rPr>
      </w:pPr>
      <w:r>
        <w:rPr>
          <w:lang w:val="en-GB"/>
        </w:rPr>
        <w:t>Describe how the candidate’s experiences will be exploited to make a broad and long-lasting institutional impact on different organisational levels (max 500 words):</w:t>
      </w:r>
    </w:p>
    <w:tbl>
      <w:tblPr>
        <w:tblStyle w:val="Tabellrutnt"/>
        <w:tblW w:w="0" w:type="auto"/>
        <w:tblLook w:val="04A0" w:firstRow="1" w:lastRow="0" w:firstColumn="1" w:lastColumn="0" w:noHBand="0" w:noVBand="1"/>
      </w:tblPr>
      <w:tblGrid>
        <w:gridCol w:w="9015"/>
      </w:tblGrid>
      <w:tr w:rsidR="001C3738" w14:paraId="34D5ECA8" w14:textId="77777777" w:rsidTr="001C3738">
        <w:tc>
          <w:tcPr>
            <w:tcW w:w="9015" w:type="dxa"/>
          </w:tcPr>
          <w:p w14:paraId="1AB8E656" w14:textId="77777777" w:rsidR="001C3738" w:rsidRDefault="001C3738" w:rsidP="00E168B8">
            <w:pPr>
              <w:rPr>
                <w:lang w:val="en-GB"/>
              </w:rPr>
            </w:pPr>
          </w:p>
          <w:p w14:paraId="569E596B" w14:textId="77777777" w:rsidR="001C3738" w:rsidRDefault="001C3738" w:rsidP="00E168B8">
            <w:pPr>
              <w:rPr>
                <w:lang w:val="en-GB"/>
              </w:rPr>
            </w:pPr>
          </w:p>
          <w:p w14:paraId="137C81C7" w14:textId="77777777" w:rsidR="001C3738" w:rsidRDefault="001C3738" w:rsidP="00E168B8">
            <w:pPr>
              <w:rPr>
                <w:lang w:val="en-GB"/>
              </w:rPr>
            </w:pPr>
          </w:p>
          <w:p w14:paraId="696723D1" w14:textId="13D9541C" w:rsidR="001C3738" w:rsidRDefault="001C3738" w:rsidP="00E168B8">
            <w:pPr>
              <w:rPr>
                <w:lang w:val="en-GB"/>
              </w:rPr>
            </w:pPr>
          </w:p>
        </w:tc>
      </w:tr>
    </w:tbl>
    <w:p w14:paraId="59578F86" w14:textId="0F29DC47" w:rsidR="00D47E2F" w:rsidRDefault="00D47E2F" w:rsidP="00E168B8">
      <w:pPr>
        <w:rPr>
          <w:lang w:val="en-GB"/>
        </w:rPr>
      </w:pPr>
    </w:p>
    <w:p w14:paraId="0FEF9D02" w14:textId="76670B72" w:rsidR="00D47E2F" w:rsidRDefault="00D47E2F" w:rsidP="00E168B8">
      <w:pPr>
        <w:rPr>
          <w:lang w:val="en-GB"/>
        </w:rPr>
      </w:pPr>
    </w:p>
    <w:p w14:paraId="6A2F1DAE" w14:textId="77777777" w:rsidR="00D47E2F" w:rsidRDefault="00D47E2F" w:rsidP="00E168B8">
      <w:pPr>
        <w:rPr>
          <w:lang w:val="en-GB"/>
        </w:rPr>
      </w:pPr>
    </w:p>
    <w:sectPr w:rsidR="00D47E2F" w:rsidSect="00CF1530">
      <w:headerReference w:type="default" r:id="rId10"/>
      <w:footerReference w:type="default" r:id="rId11"/>
      <w:headerReference w:type="first" r:id="rId12"/>
      <w:footerReference w:type="first" r:id="rId13"/>
      <w:pgSz w:w="11906" w:h="16838" w:code="9"/>
      <w:pgMar w:top="-2344" w:right="1418" w:bottom="923" w:left="1463" w:header="567"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A7800" w14:textId="77777777" w:rsidR="001D14B5" w:rsidRDefault="001D14B5">
      <w:r>
        <w:separator/>
      </w:r>
    </w:p>
  </w:endnote>
  <w:endnote w:type="continuationSeparator" w:id="0">
    <w:p w14:paraId="1526402A" w14:textId="77777777" w:rsidR="001D14B5" w:rsidRDefault="001D1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13DB84" w14:textId="77777777" w:rsidTr="00F53D90">
      <w:trPr>
        <w:trHeight w:val="285"/>
      </w:trPr>
      <w:tc>
        <w:tcPr>
          <w:tcW w:w="4030" w:type="dxa"/>
          <w:vMerge w:val="restart"/>
        </w:tcPr>
        <w:p w14:paraId="24064BEE" w14:textId="77777777" w:rsidR="009A7F17" w:rsidRDefault="009A7F17" w:rsidP="00EF1D95">
          <w:pPr>
            <w:pStyle w:val="Sidhuvud"/>
          </w:pPr>
        </w:p>
      </w:tc>
      <w:tc>
        <w:tcPr>
          <w:tcW w:w="5046" w:type="dxa"/>
        </w:tcPr>
        <w:p w14:paraId="209BABA0" w14:textId="77777777" w:rsidR="009A7F17" w:rsidRPr="00F33FD8" w:rsidRDefault="009A7F17" w:rsidP="00EF1D95">
          <w:pPr>
            <w:pStyle w:val="Sidfot"/>
            <w:rPr>
              <w:b/>
            </w:rPr>
          </w:pPr>
        </w:p>
      </w:tc>
    </w:tr>
    <w:tr w:rsidR="009A7F17" w14:paraId="04A8E2F6" w14:textId="77777777" w:rsidTr="00F53D90">
      <w:trPr>
        <w:trHeight w:val="284"/>
      </w:trPr>
      <w:tc>
        <w:tcPr>
          <w:tcW w:w="4030" w:type="dxa"/>
          <w:vMerge/>
        </w:tcPr>
        <w:p w14:paraId="07D907E3" w14:textId="77777777" w:rsidR="009A7F17" w:rsidRDefault="009A7F17" w:rsidP="00EF1D95">
          <w:pPr>
            <w:pStyle w:val="Sidhuvud"/>
          </w:pPr>
        </w:p>
      </w:tc>
      <w:bookmarkStart w:id="1" w:name="bmSidnummerSecond"/>
      <w:tc>
        <w:tcPr>
          <w:tcW w:w="5046" w:type="dxa"/>
          <w:noWrap/>
          <w:vAlign w:val="bottom"/>
        </w:tcPr>
        <w:p w14:paraId="2C103408" w14:textId="77777777" w:rsidR="009A7F17" w:rsidRPr="00CF1530" w:rsidRDefault="009A7F17" w:rsidP="00EF1D95">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 xml:space="preserve"> (</w:t>
          </w:r>
          <w:r w:rsidRPr="00CF1530">
            <w:rPr>
              <w:rStyle w:val="Sidnummer"/>
              <w:i/>
              <w:iCs/>
              <w:sz w:val="16"/>
              <w:szCs w:val="16"/>
            </w:rPr>
            <w:fldChar w:fldCharType="begin"/>
          </w:r>
          <w:r w:rsidRPr="00CF1530">
            <w:rPr>
              <w:rStyle w:val="Sidnummer"/>
              <w:i/>
              <w:iCs/>
              <w:sz w:val="16"/>
              <w:szCs w:val="16"/>
            </w:rPr>
            <w:instrText xml:space="preserve"> NUMPAGES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w:t>
          </w:r>
          <w:bookmarkStart w:id="2" w:name="bmSidnummerSecondTrue"/>
          <w:bookmarkEnd w:id="1"/>
          <w:bookmarkEnd w:id="2"/>
        </w:p>
      </w:tc>
    </w:tr>
  </w:tbl>
  <w:p w14:paraId="5E17B8DA"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34FCF" w14:textId="3D719D38" w:rsidR="009A7F17" w:rsidRPr="00CF1530" w:rsidRDefault="00CF1530" w:rsidP="00CF1530">
    <w:pPr>
      <w:pStyle w:val="Fot"/>
    </w:pPr>
    <w:r>
      <w:t xml:space="preserve">STINT, </w:t>
    </w:r>
    <w:r w:rsidRPr="008960E4">
      <w:t xml:space="preserve">Wallingatan 2, </w:t>
    </w:r>
    <w:r>
      <w:t>SE-</w:t>
    </w:r>
    <w:r w:rsidRPr="008960E4">
      <w:t>111 60 Stockholm</w:t>
    </w:r>
    <w:r>
      <w:t>, Sweden</w:t>
    </w:r>
    <w:r w:rsidRPr="008960E4">
      <w:t xml:space="preserve"> • </w:t>
    </w:r>
    <w:r>
      <w:t>+46 (0)</w:t>
    </w:r>
    <w:r w:rsidRPr="008960E4">
      <w:t>8</w:t>
    </w:r>
    <w:r>
      <w:t xml:space="preserve"> </w:t>
    </w:r>
    <w:r w:rsidRPr="008960E4">
      <w:t>671 19 90 • info@stint.se • www.stint.se</w:t>
    </w:r>
  </w:p>
  <w:sdt>
    <w:sdtPr>
      <w:rPr>
        <w:rStyle w:val="Sidnummer"/>
      </w:rPr>
      <w:id w:val="221949776"/>
      <w:docPartObj>
        <w:docPartGallery w:val="Page Numbers (Bottom of Page)"/>
        <w:docPartUnique/>
      </w:docPartObj>
    </w:sdtPr>
    <w:sdtEndPr>
      <w:rPr>
        <w:rStyle w:val="Sidnummer"/>
        <w:i/>
        <w:iCs/>
        <w:sz w:val="16"/>
        <w:szCs w:val="16"/>
      </w:rPr>
    </w:sdtEndPr>
    <w:sdtContent>
      <w:p w14:paraId="478110E3" w14:textId="1CBE002B" w:rsidR="00CF1530" w:rsidRPr="00CF1530" w:rsidRDefault="00CF1530" w:rsidP="00CF1530">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Pr="00CF1530">
          <w:rPr>
            <w:rStyle w:val="Sidnummer"/>
            <w:i/>
            <w:iCs/>
            <w:sz w:val="16"/>
            <w:szCs w:val="16"/>
          </w:rPr>
          <w:t>1</w:t>
        </w:r>
        <w:r w:rsidRPr="00CF1530">
          <w:rPr>
            <w:rStyle w:val="Sidnummer"/>
            <w:i/>
            <w:iCs/>
            <w:sz w:val="16"/>
            <w:szCs w:val="16"/>
          </w:rPr>
          <w:fldChar w:fldCharType="end"/>
        </w:r>
        <w:r w:rsidRPr="00CF1530">
          <w:rPr>
            <w:rStyle w:val="Sidnummer"/>
            <w:i/>
            <w:iCs/>
            <w:sz w:val="16"/>
            <w:szCs w:val="16"/>
          </w:rPr>
          <w:t xml:space="preserve"> (</w:t>
        </w:r>
        <w:r w:rsidR="00923567">
          <w:rPr>
            <w:rStyle w:val="Sidnummer"/>
            <w:i/>
            <w:iCs/>
            <w:sz w:val="16"/>
            <w:szCs w:val="16"/>
          </w:rPr>
          <w:t>9</w:t>
        </w:r>
        <w:r w:rsidRPr="00CF1530">
          <w:rPr>
            <w:rStyle w:val="Sidnummer"/>
            <w:i/>
            <w:iCs/>
            <w:sz w:val="16"/>
            <w:szCs w:val="16"/>
          </w:rPr>
          <w:t>)</w:t>
        </w:r>
      </w:p>
    </w:sdtContent>
  </w:sdt>
  <w:p w14:paraId="44A6025B" w14:textId="77777777" w:rsidR="00CF1530" w:rsidRPr="00E4526E" w:rsidRDefault="00CF1530"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1E4D5" w14:textId="77777777" w:rsidR="001D14B5" w:rsidRDefault="001D14B5">
      <w:r>
        <w:separator/>
      </w:r>
    </w:p>
  </w:footnote>
  <w:footnote w:type="continuationSeparator" w:id="0">
    <w:p w14:paraId="523374EB" w14:textId="77777777" w:rsidR="001D14B5" w:rsidRDefault="001D1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69B9B04B" w14:textId="77777777" w:rsidTr="2322E657">
      <w:tc>
        <w:tcPr>
          <w:tcW w:w="6537" w:type="dxa"/>
        </w:tcPr>
        <w:p w14:paraId="18B45B49" w14:textId="77777777" w:rsidR="009A7F17" w:rsidRDefault="2322E657" w:rsidP="00EF1D95">
          <w:pPr>
            <w:pStyle w:val="Sidhuvud"/>
          </w:pPr>
          <w:bookmarkStart w:id="0" w:name="bmLogga2"/>
          <w:r>
            <w:rPr>
              <w:noProof/>
            </w:rPr>
            <w:drawing>
              <wp:inline distT="0" distB="0" distL="0" distR="0" wp14:anchorId="0E545FBD" wp14:editId="58481673">
                <wp:extent cx="236220" cy="830580"/>
                <wp:effectExtent l="0" t="0" r="0" b="0"/>
                <wp:docPr id="389470106" name="Picture 2"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6220" cy="830580"/>
                        </a:xfrm>
                        <a:prstGeom prst="rect">
                          <a:avLst/>
                        </a:prstGeom>
                      </pic:spPr>
                    </pic:pic>
                  </a:graphicData>
                </a:graphic>
              </wp:inline>
            </w:drawing>
          </w:r>
          <w:bookmarkEnd w:id="0"/>
        </w:p>
      </w:tc>
      <w:tc>
        <w:tcPr>
          <w:tcW w:w="3231" w:type="dxa"/>
        </w:tcPr>
        <w:p w14:paraId="5A1EC6B3" w14:textId="77777777" w:rsidR="009A7F17" w:rsidRDefault="009A7F17" w:rsidP="00EF1D95">
          <w:pPr>
            <w:pStyle w:val="Sidhuvud"/>
            <w:jc w:val="right"/>
          </w:pPr>
        </w:p>
      </w:tc>
    </w:tr>
  </w:tbl>
  <w:p w14:paraId="13AD2356" w14:textId="77777777" w:rsidR="009A7F17" w:rsidRDefault="009A7F1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5991"/>
      <w:gridCol w:w="3150"/>
    </w:tblGrid>
    <w:tr w:rsidR="009A7F17" w:rsidRPr="00D47E2F" w14:paraId="31192644" w14:textId="77777777" w:rsidTr="2322E657">
      <w:trPr>
        <w:trHeight w:hRule="exact" w:val="1418"/>
      </w:trPr>
      <w:tc>
        <w:tcPr>
          <w:tcW w:w="6537" w:type="dxa"/>
          <w:gridSpan w:val="2"/>
        </w:tcPr>
        <w:p w14:paraId="6C228205" w14:textId="77777777" w:rsidR="009A7F17" w:rsidRPr="00B56A55" w:rsidRDefault="2322E657" w:rsidP="00B56A55">
          <w:pPr>
            <w:pStyle w:val="Sidhuvud"/>
          </w:pPr>
          <w:bookmarkStart w:id="3" w:name="bmLogga1"/>
          <w:r>
            <w:rPr>
              <w:noProof/>
            </w:rPr>
            <w:drawing>
              <wp:inline distT="0" distB="0" distL="0" distR="0" wp14:anchorId="7E5271F3" wp14:editId="5010D2E3">
                <wp:extent cx="2225040" cy="830580"/>
                <wp:effectExtent l="0" t="0" r="0" b="0"/>
                <wp:docPr id="525759298" name="Picture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5040" cy="830580"/>
                        </a:xfrm>
                        <a:prstGeom prst="rect">
                          <a:avLst/>
                        </a:prstGeom>
                      </pic:spPr>
                    </pic:pic>
                  </a:graphicData>
                </a:graphic>
              </wp:inline>
            </w:drawing>
          </w:r>
          <w:bookmarkEnd w:id="3"/>
        </w:p>
      </w:tc>
      <w:tc>
        <w:tcPr>
          <w:tcW w:w="3150" w:type="dxa"/>
          <w:vMerge w:val="restart"/>
        </w:tcPr>
        <w:p w14:paraId="55E1031E" w14:textId="47F57318" w:rsidR="009A7F17" w:rsidRPr="00D47E2F" w:rsidRDefault="00D47E2F" w:rsidP="00CF1530">
          <w:pPr>
            <w:pStyle w:val="Brdtext"/>
            <w:jc w:val="right"/>
            <w:rPr>
              <w:lang w:val="en-US"/>
            </w:rPr>
          </w:pPr>
          <w:bookmarkStart w:id="4" w:name="bmDokNummer"/>
          <w:bookmarkEnd w:id="4"/>
          <w:r w:rsidRPr="00D47E2F">
            <w:rPr>
              <w:b/>
              <w:bCs/>
              <w:sz w:val="20"/>
              <w:lang w:val="en-US"/>
            </w:rPr>
            <w:t xml:space="preserve">Swedish </w:t>
          </w:r>
          <w:proofErr w:type="spellStart"/>
          <w:r w:rsidRPr="00D47E2F">
            <w:rPr>
              <w:b/>
              <w:bCs/>
              <w:sz w:val="20"/>
              <w:lang w:val="en-US"/>
            </w:rPr>
            <w:t>HEI’s</w:t>
          </w:r>
          <w:proofErr w:type="spellEnd"/>
          <w:r w:rsidRPr="00D47E2F">
            <w:rPr>
              <w:b/>
              <w:bCs/>
              <w:sz w:val="20"/>
              <w:lang w:val="en-US"/>
            </w:rPr>
            <w:t xml:space="preserve"> Nomination Form</w:t>
          </w:r>
          <w:r>
            <w:rPr>
              <w:sz w:val="20"/>
              <w:lang w:val="en-US"/>
            </w:rPr>
            <w:br/>
          </w:r>
          <w:r w:rsidRPr="00D47E2F">
            <w:rPr>
              <w:i/>
              <w:iCs/>
              <w:sz w:val="20"/>
              <w:lang w:val="en-US"/>
            </w:rPr>
            <w:t>Teaching Sabbatical 2022 (TS2021)</w:t>
          </w:r>
          <w:r w:rsidRPr="00D47E2F">
            <w:rPr>
              <w:i/>
              <w:iCs/>
              <w:sz w:val="20"/>
              <w:lang w:val="en-US"/>
            </w:rPr>
            <w:br/>
            <w:t xml:space="preserve">Updated: </w:t>
          </w:r>
          <w:r w:rsidR="00E77A8B" w:rsidRPr="00D47E2F">
            <w:rPr>
              <w:i/>
              <w:iCs/>
              <w:sz w:val="20"/>
              <w:lang w:val="en-US"/>
            </w:rPr>
            <w:t>May 2021</w:t>
          </w:r>
        </w:p>
        <w:p w14:paraId="34417E5A" w14:textId="77777777" w:rsidR="009A7F17" w:rsidRPr="00D47E2F" w:rsidRDefault="009A7F17" w:rsidP="00BF5345">
          <w:pPr>
            <w:pStyle w:val="Typ"/>
            <w:rPr>
              <w:lang w:val="en-US"/>
            </w:rPr>
          </w:pPr>
          <w:bookmarkStart w:id="5" w:name="bmTyp"/>
          <w:bookmarkEnd w:id="5"/>
        </w:p>
        <w:p w14:paraId="4F99151E" w14:textId="77777777" w:rsidR="009A7F17" w:rsidRPr="00D47E2F" w:rsidRDefault="009A7F17" w:rsidP="00B56A55">
          <w:pPr>
            <w:pStyle w:val="Brdtext"/>
            <w:rPr>
              <w:lang w:val="en-US"/>
            </w:rPr>
          </w:pPr>
          <w:bookmarkStart w:id="6" w:name="bmRef"/>
          <w:bookmarkEnd w:id="6"/>
        </w:p>
        <w:p w14:paraId="3ECBF23F" w14:textId="77777777" w:rsidR="009A7F17" w:rsidRPr="00D47E2F" w:rsidRDefault="009A7F17" w:rsidP="00B56A55">
          <w:pPr>
            <w:pStyle w:val="Brdtext"/>
            <w:rPr>
              <w:lang w:val="en-US"/>
            </w:rPr>
          </w:pPr>
          <w:bookmarkStart w:id="7" w:name="bmKst"/>
          <w:bookmarkEnd w:id="7"/>
        </w:p>
      </w:tc>
    </w:tr>
    <w:tr w:rsidR="009A7F17" w:rsidRPr="00D47E2F" w14:paraId="4FBDEC42" w14:textId="77777777" w:rsidTr="2322E657">
      <w:tc>
        <w:tcPr>
          <w:tcW w:w="546" w:type="dxa"/>
        </w:tcPr>
        <w:p w14:paraId="2CDDCE34" w14:textId="77777777" w:rsidR="009A7F17" w:rsidRPr="00D47E2F" w:rsidRDefault="009A7F17" w:rsidP="00905D22">
          <w:pPr>
            <w:pStyle w:val="Sidhuvud"/>
            <w:rPr>
              <w:lang w:val="en-US"/>
            </w:rPr>
          </w:pPr>
        </w:p>
      </w:tc>
      <w:tc>
        <w:tcPr>
          <w:tcW w:w="5991" w:type="dxa"/>
        </w:tcPr>
        <w:p w14:paraId="2DA21C1A" w14:textId="77777777" w:rsidR="009A7F17" w:rsidRPr="00D47E2F" w:rsidRDefault="009A7F17" w:rsidP="00B56A55">
          <w:pPr>
            <w:pStyle w:val="Sidhuvud"/>
            <w:rPr>
              <w:lang w:val="en-US"/>
            </w:rPr>
          </w:pPr>
          <w:bookmarkStart w:id="8" w:name="bmNamn"/>
          <w:bookmarkStart w:id="9" w:name="bmTitel"/>
          <w:bookmarkEnd w:id="8"/>
          <w:bookmarkEnd w:id="9"/>
        </w:p>
      </w:tc>
      <w:tc>
        <w:tcPr>
          <w:tcW w:w="3150" w:type="dxa"/>
          <w:vMerge/>
        </w:tcPr>
        <w:p w14:paraId="3F1CD255" w14:textId="77777777" w:rsidR="009A7F17" w:rsidRPr="00D47E2F" w:rsidRDefault="009A7F17" w:rsidP="00B56A55">
          <w:pPr>
            <w:pStyle w:val="Brdtext"/>
            <w:rPr>
              <w:lang w:val="en-US"/>
            </w:rPr>
          </w:pPr>
        </w:p>
      </w:tc>
    </w:tr>
  </w:tbl>
  <w:p w14:paraId="441D7099" w14:textId="77777777" w:rsidR="009A7F17" w:rsidRPr="00D47E2F" w:rsidRDefault="009A7F17" w:rsidP="00905D22">
    <w:pPr>
      <w:pStyle w:val="Sidhuvud"/>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22E9C"/>
    <w:multiLevelType w:val="hybridMultilevel"/>
    <w:tmpl w:val="C0A40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4B194D"/>
    <w:multiLevelType w:val="hybridMultilevel"/>
    <w:tmpl w:val="9814A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C0D68"/>
    <w:multiLevelType w:val="hybridMultilevel"/>
    <w:tmpl w:val="E3AC0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980DDE"/>
    <w:multiLevelType w:val="hybridMultilevel"/>
    <w:tmpl w:val="7C3A3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3A01B5"/>
    <w:multiLevelType w:val="hybridMultilevel"/>
    <w:tmpl w:val="64FA3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3240A8"/>
    <w:multiLevelType w:val="hybridMultilevel"/>
    <w:tmpl w:val="6CE2B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DD16DD"/>
    <w:multiLevelType w:val="hybridMultilevel"/>
    <w:tmpl w:val="852EA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9B084D"/>
    <w:multiLevelType w:val="hybridMultilevel"/>
    <w:tmpl w:val="639CF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F891E56"/>
    <w:multiLevelType w:val="hybridMultilevel"/>
    <w:tmpl w:val="8AC2B68E"/>
    <w:lvl w:ilvl="0" w:tplc="AC18875E">
      <w:start w:val="202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095C13"/>
    <w:multiLevelType w:val="hybridMultilevel"/>
    <w:tmpl w:val="04743CA0"/>
    <w:lvl w:ilvl="0" w:tplc="DE089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1ED5E72"/>
    <w:multiLevelType w:val="hybridMultilevel"/>
    <w:tmpl w:val="2B48C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6CE1FE6"/>
    <w:multiLevelType w:val="hybridMultilevel"/>
    <w:tmpl w:val="C2560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4"/>
  </w:num>
  <w:num w:numId="4">
    <w:abstractNumId w:val="3"/>
  </w:num>
  <w:num w:numId="5">
    <w:abstractNumId w:val="1"/>
  </w:num>
  <w:num w:numId="6">
    <w:abstractNumId w:val="10"/>
  </w:num>
  <w:num w:numId="7">
    <w:abstractNumId w:val="0"/>
  </w:num>
  <w:num w:numId="8">
    <w:abstractNumId w:val="6"/>
  </w:num>
  <w:num w:numId="9">
    <w:abstractNumId w:val="5"/>
  </w:num>
  <w:num w:numId="10">
    <w:abstractNumId w:val="7"/>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6C"/>
    <w:rsid w:val="000022C9"/>
    <w:rsid w:val="00026CC0"/>
    <w:rsid w:val="00033CDA"/>
    <w:rsid w:val="0003508B"/>
    <w:rsid w:val="000521DC"/>
    <w:rsid w:val="00062A24"/>
    <w:rsid w:val="00077331"/>
    <w:rsid w:val="0009253D"/>
    <w:rsid w:val="00095FDE"/>
    <w:rsid w:val="000C01EF"/>
    <w:rsid w:val="000C31FB"/>
    <w:rsid w:val="000D2D15"/>
    <w:rsid w:val="000F5C7E"/>
    <w:rsid w:val="00123E5F"/>
    <w:rsid w:val="001260EA"/>
    <w:rsid w:val="0013664C"/>
    <w:rsid w:val="001421E1"/>
    <w:rsid w:val="00146591"/>
    <w:rsid w:val="00164785"/>
    <w:rsid w:val="001801BD"/>
    <w:rsid w:val="00181C10"/>
    <w:rsid w:val="0018465D"/>
    <w:rsid w:val="001A6C0D"/>
    <w:rsid w:val="001C3738"/>
    <w:rsid w:val="001D14B5"/>
    <w:rsid w:val="001D14F4"/>
    <w:rsid w:val="001E183F"/>
    <w:rsid w:val="001F2765"/>
    <w:rsid w:val="00204B1A"/>
    <w:rsid w:val="002269AB"/>
    <w:rsid w:val="00233D86"/>
    <w:rsid w:val="002541E3"/>
    <w:rsid w:val="00267628"/>
    <w:rsid w:val="00297560"/>
    <w:rsid w:val="00297636"/>
    <w:rsid w:val="002E440A"/>
    <w:rsid w:val="002E7D81"/>
    <w:rsid w:val="00307EDB"/>
    <w:rsid w:val="0031191E"/>
    <w:rsid w:val="003229DC"/>
    <w:rsid w:val="00327E8A"/>
    <w:rsid w:val="003322C1"/>
    <w:rsid w:val="003334D6"/>
    <w:rsid w:val="00355DBD"/>
    <w:rsid w:val="00363766"/>
    <w:rsid w:val="003729FB"/>
    <w:rsid w:val="00376FE0"/>
    <w:rsid w:val="003A649D"/>
    <w:rsid w:val="003B48EA"/>
    <w:rsid w:val="00403D6F"/>
    <w:rsid w:val="00412DC3"/>
    <w:rsid w:val="004164D3"/>
    <w:rsid w:val="00437BE0"/>
    <w:rsid w:val="004536F3"/>
    <w:rsid w:val="00457B64"/>
    <w:rsid w:val="00472B40"/>
    <w:rsid w:val="004732A9"/>
    <w:rsid w:val="0048263A"/>
    <w:rsid w:val="00484A7C"/>
    <w:rsid w:val="004865BA"/>
    <w:rsid w:val="004B37E7"/>
    <w:rsid w:val="004D07E0"/>
    <w:rsid w:val="004D2415"/>
    <w:rsid w:val="004D73B6"/>
    <w:rsid w:val="004F374D"/>
    <w:rsid w:val="005014FC"/>
    <w:rsid w:val="0051007D"/>
    <w:rsid w:val="00515B79"/>
    <w:rsid w:val="00516374"/>
    <w:rsid w:val="005202B5"/>
    <w:rsid w:val="00522773"/>
    <w:rsid w:val="00527095"/>
    <w:rsid w:val="00554241"/>
    <w:rsid w:val="005778A6"/>
    <w:rsid w:val="00584F61"/>
    <w:rsid w:val="005856E0"/>
    <w:rsid w:val="005877C3"/>
    <w:rsid w:val="005938E3"/>
    <w:rsid w:val="005C168A"/>
    <w:rsid w:val="005C2612"/>
    <w:rsid w:val="005D11C8"/>
    <w:rsid w:val="005D4BF9"/>
    <w:rsid w:val="00600B70"/>
    <w:rsid w:val="00625E02"/>
    <w:rsid w:val="00636424"/>
    <w:rsid w:val="00637992"/>
    <w:rsid w:val="006650EB"/>
    <w:rsid w:val="00670F99"/>
    <w:rsid w:val="00677158"/>
    <w:rsid w:val="00687E6B"/>
    <w:rsid w:val="006930F1"/>
    <w:rsid w:val="006B2F98"/>
    <w:rsid w:val="006B4854"/>
    <w:rsid w:val="006C0347"/>
    <w:rsid w:val="006D20E5"/>
    <w:rsid w:val="00723B74"/>
    <w:rsid w:val="00725242"/>
    <w:rsid w:val="00783B5E"/>
    <w:rsid w:val="00787978"/>
    <w:rsid w:val="00787ED4"/>
    <w:rsid w:val="0079139F"/>
    <w:rsid w:val="00793128"/>
    <w:rsid w:val="00793485"/>
    <w:rsid w:val="007D4B9A"/>
    <w:rsid w:val="007D5E94"/>
    <w:rsid w:val="007E0773"/>
    <w:rsid w:val="007E4B1C"/>
    <w:rsid w:val="00807C5D"/>
    <w:rsid w:val="008451AF"/>
    <w:rsid w:val="008458B9"/>
    <w:rsid w:val="00861801"/>
    <w:rsid w:val="0087543B"/>
    <w:rsid w:val="00893779"/>
    <w:rsid w:val="0089734B"/>
    <w:rsid w:val="008D33C5"/>
    <w:rsid w:val="008D5477"/>
    <w:rsid w:val="008D7183"/>
    <w:rsid w:val="008E290F"/>
    <w:rsid w:val="008F7257"/>
    <w:rsid w:val="009046AC"/>
    <w:rsid w:val="00905D22"/>
    <w:rsid w:val="00923567"/>
    <w:rsid w:val="00927214"/>
    <w:rsid w:val="00932AB6"/>
    <w:rsid w:val="00967E78"/>
    <w:rsid w:val="00980A7C"/>
    <w:rsid w:val="00986FB9"/>
    <w:rsid w:val="00995CCA"/>
    <w:rsid w:val="00995FCC"/>
    <w:rsid w:val="009A7F17"/>
    <w:rsid w:val="009D69C7"/>
    <w:rsid w:val="009D6C1F"/>
    <w:rsid w:val="009D6CAB"/>
    <w:rsid w:val="009E56C4"/>
    <w:rsid w:val="00A07EC1"/>
    <w:rsid w:val="00A2139D"/>
    <w:rsid w:val="00A33AF8"/>
    <w:rsid w:val="00A51E52"/>
    <w:rsid w:val="00A6537B"/>
    <w:rsid w:val="00A73847"/>
    <w:rsid w:val="00A90DB3"/>
    <w:rsid w:val="00A93C68"/>
    <w:rsid w:val="00AB2146"/>
    <w:rsid w:val="00AC1101"/>
    <w:rsid w:val="00AD005F"/>
    <w:rsid w:val="00AD2C22"/>
    <w:rsid w:val="00B016F2"/>
    <w:rsid w:val="00B03622"/>
    <w:rsid w:val="00B12718"/>
    <w:rsid w:val="00B252FC"/>
    <w:rsid w:val="00B25F46"/>
    <w:rsid w:val="00B30861"/>
    <w:rsid w:val="00B375F9"/>
    <w:rsid w:val="00B515CE"/>
    <w:rsid w:val="00B52D58"/>
    <w:rsid w:val="00B54A9E"/>
    <w:rsid w:val="00B55445"/>
    <w:rsid w:val="00B55776"/>
    <w:rsid w:val="00B56A55"/>
    <w:rsid w:val="00B6242F"/>
    <w:rsid w:val="00B73994"/>
    <w:rsid w:val="00B75175"/>
    <w:rsid w:val="00B80440"/>
    <w:rsid w:val="00B80E51"/>
    <w:rsid w:val="00BB46C3"/>
    <w:rsid w:val="00BC04E2"/>
    <w:rsid w:val="00BD1B5E"/>
    <w:rsid w:val="00BD3531"/>
    <w:rsid w:val="00BD7A60"/>
    <w:rsid w:val="00BE1A14"/>
    <w:rsid w:val="00BE5F37"/>
    <w:rsid w:val="00BF4591"/>
    <w:rsid w:val="00BF4ADC"/>
    <w:rsid w:val="00BF4B15"/>
    <w:rsid w:val="00BF5345"/>
    <w:rsid w:val="00BF53F5"/>
    <w:rsid w:val="00C13E59"/>
    <w:rsid w:val="00C33D35"/>
    <w:rsid w:val="00C36E14"/>
    <w:rsid w:val="00C4400C"/>
    <w:rsid w:val="00C66173"/>
    <w:rsid w:val="00C70260"/>
    <w:rsid w:val="00C722B5"/>
    <w:rsid w:val="00C744CD"/>
    <w:rsid w:val="00CC6672"/>
    <w:rsid w:val="00CD0D2E"/>
    <w:rsid w:val="00CD120D"/>
    <w:rsid w:val="00CE0BB5"/>
    <w:rsid w:val="00CE261A"/>
    <w:rsid w:val="00CF1530"/>
    <w:rsid w:val="00CF24A8"/>
    <w:rsid w:val="00D00049"/>
    <w:rsid w:val="00D13600"/>
    <w:rsid w:val="00D15470"/>
    <w:rsid w:val="00D20E74"/>
    <w:rsid w:val="00D26309"/>
    <w:rsid w:val="00D314B9"/>
    <w:rsid w:val="00D34A47"/>
    <w:rsid w:val="00D4106C"/>
    <w:rsid w:val="00D45E32"/>
    <w:rsid w:val="00D47E2F"/>
    <w:rsid w:val="00D5469A"/>
    <w:rsid w:val="00D578C8"/>
    <w:rsid w:val="00D61094"/>
    <w:rsid w:val="00DB1F8E"/>
    <w:rsid w:val="00DB2691"/>
    <w:rsid w:val="00DC6F67"/>
    <w:rsid w:val="00DD2210"/>
    <w:rsid w:val="00DD6E6F"/>
    <w:rsid w:val="00DD7268"/>
    <w:rsid w:val="00DE64DA"/>
    <w:rsid w:val="00E13069"/>
    <w:rsid w:val="00E168B8"/>
    <w:rsid w:val="00E24C30"/>
    <w:rsid w:val="00E33D96"/>
    <w:rsid w:val="00E342FF"/>
    <w:rsid w:val="00E4473C"/>
    <w:rsid w:val="00E4526E"/>
    <w:rsid w:val="00E51080"/>
    <w:rsid w:val="00E52853"/>
    <w:rsid w:val="00E536A4"/>
    <w:rsid w:val="00E626A5"/>
    <w:rsid w:val="00E66254"/>
    <w:rsid w:val="00E778AD"/>
    <w:rsid w:val="00E77A8B"/>
    <w:rsid w:val="00E84CD3"/>
    <w:rsid w:val="00E910CF"/>
    <w:rsid w:val="00E918BC"/>
    <w:rsid w:val="00EA69B9"/>
    <w:rsid w:val="00EC34BE"/>
    <w:rsid w:val="00EF1D95"/>
    <w:rsid w:val="00F125E1"/>
    <w:rsid w:val="00F14463"/>
    <w:rsid w:val="00F15299"/>
    <w:rsid w:val="00F1725D"/>
    <w:rsid w:val="00F30470"/>
    <w:rsid w:val="00F33FD8"/>
    <w:rsid w:val="00F53D90"/>
    <w:rsid w:val="00F54BE9"/>
    <w:rsid w:val="00F63C8F"/>
    <w:rsid w:val="00F67384"/>
    <w:rsid w:val="00F7282A"/>
    <w:rsid w:val="00F81D4F"/>
    <w:rsid w:val="00F91DAA"/>
    <w:rsid w:val="00F91ECA"/>
    <w:rsid w:val="00F96EC3"/>
    <w:rsid w:val="00FB5A18"/>
    <w:rsid w:val="00FC33C1"/>
    <w:rsid w:val="00FE1564"/>
    <w:rsid w:val="2322E657"/>
    <w:rsid w:val="4D3727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BED730"/>
  <w15:chartTrackingRefBased/>
  <w15:docId w15:val="{08FF2245-06E3-4C3D-A462-4466595C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8B8"/>
    <w:pPr>
      <w:spacing w:after="120"/>
    </w:pPr>
    <w:rPr>
      <w:rFonts w:ascii="Garamond" w:eastAsia="Calibri" w:hAnsi="Garamond"/>
      <w:sz w:val="24"/>
      <w:szCs w:val="22"/>
      <w:lang w:eastAsia="en-US"/>
    </w:rPr>
  </w:style>
  <w:style w:type="paragraph" w:styleId="Rubrik1">
    <w:name w:val="heading 1"/>
    <w:basedOn w:val="Normal"/>
    <w:next w:val="Normal"/>
    <w:link w:val="Rubrik1Char"/>
    <w:qFormat/>
    <w:rsid w:val="00AC1101"/>
    <w:pPr>
      <w:keepNext/>
      <w:spacing w:before="240" w:after="60"/>
      <w:outlineLvl w:val="0"/>
    </w:pPr>
    <w:rPr>
      <w:rFonts w:cs="Arial"/>
      <w:b/>
      <w:bCs/>
      <w:kern w:val="32"/>
      <w:sz w:val="32"/>
      <w:szCs w:val="32"/>
    </w:rPr>
  </w:style>
  <w:style w:type="paragraph" w:styleId="Rubrik2">
    <w:name w:val="heading 2"/>
    <w:basedOn w:val="Normal"/>
    <w:next w:val="Normal"/>
    <w:link w:val="Rubrik2Char"/>
    <w:autoRedefine/>
    <w:uiPriority w:val="9"/>
    <w:qFormat/>
    <w:rsid w:val="004B37E7"/>
    <w:pPr>
      <w:keepNext/>
      <w:spacing w:before="240" w:after="240"/>
      <w:outlineLvl w:val="1"/>
    </w:pPr>
    <w:rPr>
      <w:rFonts w:ascii="Franklin Gothic Book" w:hAnsi="Franklin Gothic Book" w:cs="Arial"/>
      <w:b/>
      <w:bCs/>
      <w:iCs/>
      <w:color w:val="1F3864" w:themeColor="accent5" w:themeShade="80"/>
      <w:sz w:val="28"/>
      <w:szCs w:val="28"/>
      <w:lang w:val="en-GB"/>
    </w:rPr>
  </w:style>
  <w:style w:type="paragraph" w:styleId="Rubrik3">
    <w:name w:val="heading 3"/>
    <w:basedOn w:val="Normal"/>
    <w:next w:val="Brdtext"/>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3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basedOn w:val="Standardstycketeckensnitt"/>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paragraph" w:styleId="Rubrik">
    <w:name w:val="Title"/>
    <w:basedOn w:val="Normal"/>
    <w:next w:val="Normal"/>
    <w:link w:val="RubrikChar"/>
    <w:autoRedefine/>
    <w:qFormat/>
    <w:rsid w:val="00E51080"/>
    <w:pPr>
      <w:contextualSpacing/>
    </w:pPr>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Char">
    <w:name w:val="Rubrik Char"/>
    <w:basedOn w:val="Standardstycketeckensnitt"/>
    <w:link w:val="Rubrik"/>
    <w:rsid w:val="00E51080"/>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2Char">
    <w:name w:val="Rubrik 2 Char"/>
    <w:link w:val="Rubrik2"/>
    <w:uiPriority w:val="9"/>
    <w:rsid w:val="004B37E7"/>
    <w:rPr>
      <w:rFonts w:ascii="Franklin Gothic Book" w:eastAsia="Calibri" w:hAnsi="Franklin Gothic Book" w:cs="Arial"/>
      <w:b/>
      <w:bCs/>
      <w:iCs/>
      <w:color w:val="1F3864" w:themeColor="accent5" w:themeShade="80"/>
      <w:sz w:val="28"/>
      <w:szCs w:val="28"/>
      <w:lang w:val="en-GB" w:eastAsia="en-US"/>
    </w:rPr>
  </w:style>
  <w:style w:type="paragraph" w:styleId="Liststycke">
    <w:name w:val="List Paragraph"/>
    <w:basedOn w:val="Normal"/>
    <w:uiPriority w:val="34"/>
    <w:qFormat/>
    <w:rsid w:val="008F7257"/>
    <w:pPr>
      <w:ind w:left="720"/>
      <w:contextualSpacing/>
    </w:pPr>
  </w:style>
  <w:style w:type="character" w:customStyle="1" w:styleId="Rubrik1Char">
    <w:name w:val="Rubrik 1 Char"/>
    <w:link w:val="Rubrik1"/>
    <w:uiPriority w:val="9"/>
    <w:rsid w:val="008F7257"/>
    <w:rPr>
      <w:rFonts w:ascii="Garamond" w:hAnsi="Garamond" w:cs="Arial"/>
      <w:b/>
      <w:bCs/>
      <w:kern w:val="32"/>
      <w:sz w:val="32"/>
      <w:szCs w:val="32"/>
    </w:rPr>
  </w:style>
  <w:style w:type="paragraph" w:styleId="Beskrivning">
    <w:name w:val="caption"/>
    <w:basedOn w:val="Normal"/>
    <w:next w:val="Normal"/>
    <w:uiPriority w:val="35"/>
    <w:unhideWhenUsed/>
    <w:qFormat/>
    <w:rsid w:val="008F7257"/>
    <w:pPr>
      <w:spacing w:after="200"/>
    </w:pPr>
    <w:rPr>
      <w:b/>
      <w:bCs/>
      <w:color w:val="5B9BD5" w:themeColor="accent1"/>
      <w:sz w:val="18"/>
      <w:szCs w:val="18"/>
    </w:rPr>
  </w:style>
  <w:style w:type="character" w:styleId="Hyperlnk">
    <w:name w:val="Hyperlink"/>
    <w:basedOn w:val="Standardstycketeckensnitt"/>
    <w:uiPriority w:val="99"/>
    <w:unhideWhenUsed/>
    <w:rsid w:val="008F7257"/>
    <w:rPr>
      <w:color w:val="0000FF"/>
      <w:u w:val="single"/>
    </w:rPr>
  </w:style>
  <w:style w:type="paragraph" w:styleId="Normalwebb">
    <w:name w:val="Normal (Web)"/>
    <w:basedOn w:val="Normal"/>
    <w:uiPriority w:val="99"/>
    <w:unhideWhenUsed/>
    <w:rsid w:val="008F7257"/>
    <w:pPr>
      <w:spacing w:before="100" w:beforeAutospacing="1" w:after="100" w:afterAutospacing="1"/>
    </w:pPr>
    <w:rPr>
      <w:rFonts w:eastAsia="Times New Roman"/>
      <w:szCs w:val="24"/>
      <w:lang w:eastAsia="sv-SE"/>
    </w:rPr>
  </w:style>
  <w:style w:type="character" w:styleId="Starkbetoning">
    <w:name w:val="Intense Emphasis"/>
    <w:basedOn w:val="Standardstycketeckensnitt"/>
    <w:uiPriority w:val="21"/>
    <w:qFormat/>
    <w:rsid w:val="008F7257"/>
    <w:rPr>
      <w:i/>
      <w:iCs/>
      <w:color w:val="5B9BD5" w:themeColor="accent1"/>
    </w:rPr>
  </w:style>
  <w:style w:type="character" w:styleId="Kommentarsreferens">
    <w:name w:val="annotation reference"/>
    <w:basedOn w:val="Standardstycketeckensnitt"/>
    <w:rsid w:val="002541E3"/>
    <w:rPr>
      <w:sz w:val="16"/>
      <w:szCs w:val="16"/>
    </w:rPr>
  </w:style>
  <w:style w:type="paragraph" w:styleId="Kommentarer">
    <w:name w:val="annotation text"/>
    <w:basedOn w:val="Normal"/>
    <w:link w:val="KommentarerChar"/>
    <w:rsid w:val="002541E3"/>
    <w:rPr>
      <w:sz w:val="20"/>
      <w:szCs w:val="20"/>
    </w:rPr>
  </w:style>
  <w:style w:type="character" w:customStyle="1" w:styleId="KommentarerChar">
    <w:name w:val="Kommentarer Char"/>
    <w:basedOn w:val="Standardstycketeckensnitt"/>
    <w:link w:val="Kommentarer"/>
    <w:rsid w:val="002541E3"/>
    <w:rPr>
      <w:rFonts w:ascii="Garamond" w:eastAsia="Calibri" w:hAnsi="Garamond"/>
      <w:lang w:eastAsia="en-US"/>
    </w:rPr>
  </w:style>
  <w:style w:type="paragraph" w:styleId="Kommentarsmne">
    <w:name w:val="annotation subject"/>
    <w:basedOn w:val="Kommentarer"/>
    <w:next w:val="Kommentarer"/>
    <w:link w:val="KommentarsmneChar"/>
    <w:rsid w:val="002541E3"/>
    <w:rPr>
      <w:b/>
      <w:bCs/>
    </w:rPr>
  </w:style>
  <w:style w:type="character" w:customStyle="1" w:styleId="KommentarsmneChar">
    <w:name w:val="Kommentarsämne Char"/>
    <w:basedOn w:val="KommentarerChar"/>
    <w:link w:val="Kommentarsmne"/>
    <w:rsid w:val="002541E3"/>
    <w:rPr>
      <w:rFonts w:ascii="Garamond" w:eastAsia="Calibri" w:hAnsi="Garamond"/>
      <w:b/>
      <w:bCs/>
      <w:lang w:eastAsia="en-US"/>
    </w:rPr>
  </w:style>
  <w:style w:type="paragraph" w:styleId="Revision">
    <w:name w:val="Revision"/>
    <w:hidden/>
    <w:uiPriority w:val="99"/>
    <w:semiHidden/>
    <w:rsid w:val="002541E3"/>
    <w:rPr>
      <w:rFonts w:ascii="Garamond" w:eastAsia="Calibri" w:hAnsi="Garamond"/>
      <w:sz w:val="24"/>
      <w:szCs w:val="22"/>
      <w:lang w:eastAsia="en-US"/>
    </w:rPr>
  </w:style>
  <w:style w:type="character" w:styleId="Olstomnmnande">
    <w:name w:val="Unresolved Mention"/>
    <w:basedOn w:val="Standardstycketeckensnitt"/>
    <w:uiPriority w:val="99"/>
    <w:semiHidden/>
    <w:unhideWhenUsed/>
    <w:rsid w:val="002541E3"/>
    <w:rPr>
      <w:color w:val="605E5C"/>
      <w:shd w:val="clear" w:color="auto" w:fill="E1DFDD"/>
    </w:rPr>
  </w:style>
  <w:style w:type="paragraph" w:customStyle="1" w:styleId="Fot">
    <w:name w:val="Fot"/>
    <w:basedOn w:val="Sidfot"/>
    <w:uiPriority w:val="99"/>
    <w:rsid w:val="00CF1530"/>
    <w:pPr>
      <w:pBdr>
        <w:top w:val="single" w:sz="4" w:space="8" w:color="auto"/>
      </w:pBdr>
      <w:spacing w:before="40" w:after="80"/>
      <w:ind w:left="-110"/>
      <w:jc w:val="center"/>
    </w:pPr>
    <w:rPr>
      <w:rFonts w:ascii="Franklin Gothic Book" w:eastAsia="Times New Roman" w:hAnsi="Franklin Gothic Book" w:cs="Arial"/>
      <w:sz w:val="17"/>
      <w:szCs w:val="17"/>
      <w:lang w:eastAsia="sv-SE"/>
    </w:rPr>
  </w:style>
  <w:style w:type="character" w:styleId="AnvndHyperlnk">
    <w:name w:val="FollowedHyperlink"/>
    <w:basedOn w:val="Standardstycketeckensnitt"/>
    <w:rsid w:val="00923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80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SharedWithUsers xmlns="b829e5b9-845e-41d1-9e00-0e1f2e681e28">
      <UserInfo>
        <DisplayName>Hans Pohl</DisplayName>
        <AccountId>30</AccountId>
        <AccountType/>
      </UserInfo>
      <UserInfo>
        <DisplayName>Andreas Göthenberg</DisplayName>
        <AccountId>28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13" ma:contentTypeDescription="Skapa ett nytt dokument." ma:contentTypeScope="" ma:versionID="6bd9a3148125d525c7bf46f8c0334434">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1e582ec0867aaa15f797cb5145056542"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574480-44E3-46AB-BE0F-4F2DB7AD2FDA}">
  <ds:schemaRefs>
    <ds:schemaRef ds:uri="http://schemas.microsoft.com/office/2006/metadata/properties"/>
    <ds:schemaRef ds:uri="http://schemas.microsoft.com/office/infopath/2007/PartnerControls"/>
    <ds:schemaRef ds:uri="54671df0-3629-4224-b4fd-dac67ece5cd2"/>
    <ds:schemaRef ds:uri="b829e5b9-845e-41d1-9e00-0e1f2e681e28"/>
  </ds:schemaRefs>
</ds:datastoreItem>
</file>

<file path=customXml/itemProps2.xml><?xml version="1.0" encoding="utf-8"?>
<ds:datastoreItem xmlns:ds="http://schemas.openxmlformats.org/officeDocument/2006/customXml" ds:itemID="{2192774A-788A-4373-95F3-C86562EEA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572496-7B89-4D91-A444-B59A5AA2DD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C:\Users\KarinForslund\Documents\STINTMall-2019.dotm</Template>
  <TotalTime>23</TotalTime>
  <Pages>4</Pages>
  <Words>572</Words>
  <Characters>3037</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STINTMall</vt:lpstr>
    </vt:vector>
  </TitlesOfParts>
  <Company>Emanuel Identity Manuals AB</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Karin Forslund</cp:lastModifiedBy>
  <cp:revision>4</cp:revision>
  <cp:lastPrinted>2021-05-21T09:38:00Z</cp:lastPrinted>
  <dcterms:created xsi:type="dcterms:W3CDTF">2021-05-21T10:40:00Z</dcterms:created>
  <dcterms:modified xsi:type="dcterms:W3CDTF">2021-05-21T13:01:00Z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ies>
</file>