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Kammarkollegiet.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CE11AC"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CE11AC"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CE11AC"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Why does the candidate want to participate in the Teaching Sabbatcial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CE11AC"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CE11AC"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CE11AC"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D6FAF" w14:textId="77777777" w:rsidR="00F86721" w:rsidRDefault="00F86721">
      <w:r>
        <w:separator/>
      </w:r>
    </w:p>
  </w:endnote>
  <w:endnote w:type="continuationSeparator" w:id="0">
    <w:p w14:paraId="38A58C53" w14:textId="77777777" w:rsidR="00F86721" w:rsidRDefault="00F8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8367C" w14:textId="77777777" w:rsidR="00F86721" w:rsidRDefault="00F86721">
      <w:r>
        <w:separator/>
      </w:r>
    </w:p>
  </w:footnote>
  <w:footnote w:type="continuationSeparator" w:id="0">
    <w:p w14:paraId="73F5208C" w14:textId="77777777" w:rsidR="00F86721" w:rsidRDefault="00F86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CE11AC"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CE11AC"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4002C"/>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11AC"/>
    <w:rsid w:val="00CE261A"/>
    <w:rsid w:val="00CE71A7"/>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3db15ed665e093b87a9c6c8beea0674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d301903ef3880bd5cebacd1f5ace7874"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C11B682C-6726-4670-9A45-E9EE60269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docProps/app.xml><?xml version="1.0" encoding="utf-8"?>
<Properties xmlns="http://schemas.openxmlformats.org/officeDocument/2006/extended-properties" xmlns:vt="http://schemas.openxmlformats.org/officeDocument/2006/docPropsVTypes">
  <Template>STINTMall-2019</Template>
  <TotalTime>8</TotalTime>
  <Pages>4</Pages>
  <Words>525</Words>
  <Characters>3228</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Emilie Sörås Antila</cp:lastModifiedBy>
  <cp:revision>9</cp:revision>
  <cp:lastPrinted>2021-05-21T09:38:00Z</cp:lastPrinted>
  <dcterms:created xsi:type="dcterms:W3CDTF">2024-04-22T17:23:00Z</dcterms:created>
  <dcterms:modified xsi:type="dcterms:W3CDTF">2025-04-23T13:38:00Z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ies>
</file>